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26C8" w14:textId="77777777" w:rsidR="006913DE" w:rsidRPr="00BD5011" w:rsidRDefault="00000000" w:rsidP="00125E62">
      <w:pPr>
        <w:pStyle w:val="NZKurzva"/>
      </w:pPr>
      <w:r w:rsidRPr="00BD5011">
        <w:t xml:space="preserve">Originál </w:t>
      </w:r>
      <w:r w:rsidRPr="00F927C2">
        <w:t>výpisu</w:t>
      </w:r>
      <w:r w:rsidRPr="00BD5011">
        <w:t xml:space="preserve"> z obchodního rejstříku Společnosti z dnešního dne je založen ve spisu notáře.</w:t>
      </w:r>
      <w:r w:rsidR="00CF1892" w:rsidRPr="00BD5011">
        <w:tab/>
      </w:r>
    </w:p>
    <w:p w14:paraId="7F19A7D6" w14:textId="4FF782CA" w:rsidR="00CE04B7" w:rsidRDefault="00000000" w:rsidP="00125E62">
      <w:r>
        <w:t xml:space="preserve">Existence Společnosti mi byla prokázána shora citovaným výpisem z obchodního rejstříku a prohlášením, které do notářského zápisu činí </w:t>
      </w:r>
      <w:r w:rsidR="00626C1A">
        <w:t>{{</w:t>
      </w:r>
      <w:r w:rsidR="00DB3C11">
        <w:t>&lt;&lt;osoba&gt;&gt;</w:t>
      </w:r>
      <w:r w:rsidR="00626C1A">
        <w:t>.</w:t>
      </w:r>
      <w:proofErr w:type="spellStart"/>
      <w:r w:rsidR="00626C1A">
        <w:t>pritomny</w:t>
      </w:r>
      <w:proofErr w:type="spellEnd"/>
      <w:r w:rsidR="00626C1A">
        <w:t>}}</w:t>
      </w:r>
      <w:r>
        <w:t xml:space="preserve">, </w:t>
      </w:r>
      <w:r w:rsidR="00626C1A">
        <w:t>{{</w:t>
      </w:r>
      <w:r w:rsidR="00DB3C11">
        <w:t>&lt;&lt;osoba&gt;&gt;</w:t>
      </w:r>
      <w:r w:rsidR="00626C1A">
        <w:t>.</w:t>
      </w:r>
      <w:proofErr w:type="spellStart"/>
      <w:r w:rsidR="00626C1A">
        <w:t>ktery</w:t>
      </w:r>
      <w:proofErr w:type="spellEnd"/>
      <w:r w:rsidR="00626C1A">
        <w:t xml:space="preserve">}} </w:t>
      </w:r>
      <w:r>
        <w:t>rovněž prohlašuje, že předložený výpis z obchodního rejstříku obsahuje aktuální údaje o Společnosti k dnešnímu dni</w:t>
      </w:r>
      <w:r w:rsidR="00FD7143">
        <w:t>.</w:t>
      </w:r>
      <w:r w:rsidR="00FD7143">
        <w:tab/>
      </w:r>
    </w:p>
    <w:p w14:paraId="1648AD23" w14:textId="630A6CFB" w:rsidR="00CE04B7" w:rsidRDefault="00626C1A" w:rsidP="00621A69">
      <w:r>
        <w:t>{{</w:t>
      </w:r>
      <w:r w:rsidR="00DB3C11">
        <w:t>&lt;&lt;osoba&gt;&gt;</w:t>
      </w:r>
      <w:r>
        <w:t>.</w:t>
      </w:r>
      <w:proofErr w:type="spellStart"/>
      <w:r>
        <w:t>Pritomny</w:t>
      </w:r>
      <w:proofErr w:type="spellEnd"/>
      <w:r>
        <w:t>}}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6F571C">
        <w:tab/>
      </w:r>
    </w:p>
    <w:sectPr w:rsidR="00CE04B7">
      <w:headerReference w:type="first" r:id="rId8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F4A9E" w14:textId="77777777" w:rsidR="002303A1" w:rsidRDefault="002303A1" w:rsidP="00125E62">
      <w:r>
        <w:separator/>
      </w:r>
    </w:p>
  </w:endnote>
  <w:endnote w:type="continuationSeparator" w:id="0">
    <w:p w14:paraId="2E7BCE1A" w14:textId="77777777" w:rsidR="002303A1" w:rsidRDefault="002303A1" w:rsidP="0012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5154E9D-C372-4B17-A884-1611EED432B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D392543-3D11-42FB-B63D-B6ED9A34B4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2403AEB-4EF3-4C52-B27E-11BDC11E9BB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C9BFC" w14:textId="77777777" w:rsidR="002303A1" w:rsidRDefault="002303A1" w:rsidP="00125E62">
      <w:r>
        <w:separator/>
      </w:r>
    </w:p>
  </w:footnote>
  <w:footnote w:type="continuationSeparator" w:id="0">
    <w:p w14:paraId="771C45B4" w14:textId="77777777" w:rsidR="002303A1" w:rsidRDefault="002303A1" w:rsidP="00125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3786" w14:textId="77777777" w:rsidR="006913DE" w:rsidRDefault="00000000" w:rsidP="00125E62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NZ XX/2022</w:t>
    </w:r>
  </w:p>
  <w:p w14:paraId="382F00D2" w14:textId="77777777" w:rsidR="006913DE" w:rsidRDefault="00000000" w:rsidP="00125E62">
    <w:r>
      <w:t xml:space="preserve">Strana </w:t>
    </w:r>
    <w:r>
      <w:fldChar w:fldCharType="begin"/>
    </w:r>
    <w:r>
      <w:instrText>PAGE</w:instrText>
    </w:r>
    <w:r>
      <w:fldChar w:fldCharType="separate"/>
    </w:r>
    <w:r>
      <w:fldChar w:fldCharType="end"/>
    </w:r>
  </w:p>
  <w:p w14:paraId="7E3F5CEA" w14:textId="77777777" w:rsidR="006913DE" w:rsidRDefault="006913DE" w:rsidP="00125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3883895">
    <w:abstractNumId w:val="1"/>
  </w:num>
  <w:num w:numId="2" w16cid:durableId="1620843163">
    <w:abstractNumId w:val="2"/>
  </w:num>
  <w:num w:numId="3" w16cid:durableId="110869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08F"/>
    <w:rsid w:val="0000387D"/>
    <w:rsid w:val="00035AE7"/>
    <w:rsid w:val="00074030"/>
    <w:rsid w:val="00125105"/>
    <w:rsid w:val="00125E62"/>
    <w:rsid w:val="00133633"/>
    <w:rsid w:val="0013383D"/>
    <w:rsid w:val="001979A0"/>
    <w:rsid w:val="002303A1"/>
    <w:rsid w:val="00256100"/>
    <w:rsid w:val="003356EC"/>
    <w:rsid w:val="003652E2"/>
    <w:rsid w:val="00371C36"/>
    <w:rsid w:val="003931A2"/>
    <w:rsid w:val="003F2C56"/>
    <w:rsid w:val="004C1382"/>
    <w:rsid w:val="004E61A8"/>
    <w:rsid w:val="00541F47"/>
    <w:rsid w:val="00567F55"/>
    <w:rsid w:val="00587B39"/>
    <w:rsid w:val="005925BB"/>
    <w:rsid w:val="005C6B92"/>
    <w:rsid w:val="005C6F71"/>
    <w:rsid w:val="00621A69"/>
    <w:rsid w:val="00626C1A"/>
    <w:rsid w:val="00626D2D"/>
    <w:rsid w:val="00634391"/>
    <w:rsid w:val="006913DE"/>
    <w:rsid w:val="006B6005"/>
    <w:rsid w:val="006F571C"/>
    <w:rsid w:val="00734696"/>
    <w:rsid w:val="0075691F"/>
    <w:rsid w:val="007A1ADC"/>
    <w:rsid w:val="007C6A39"/>
    <w:rsid w:val="007C71A0"/>
    <w:rsid w:val="007E48A1"/>
    <w:rsid w:val="007E59AA"/>
    <w:rsid w:val="007F5F8F"/>
    <w:rsid w:val="00800F3D"/>
    <w:rsid w:val="00802C85"/>
    <w:rsid w:val="00894E88"/>
    <w:rsid w:val="00984747"/>
    <w:rsid w:val="0099448B"/>
    <w:rsid w:val="00A7093D"/>
    <w:rsid w:val="00A97419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DB3C11"/>
    <w:rsid w:val="00DD7877"/>
    <w:rsid w:val="00DE1484"/>
    <w:rsid w:val="00E33800"/>
    <w:rsid w:val="00EE683B"/>
    <w:rsid w:val="00F14515"/>
    <w:rsid w:val="00F1608F"/>
    <w:rsid w:val="00F927C2"/>
    <w:rsid w:val="00FD5182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A273"/>
  <w15:docId w15:val="{44752F6A-B575-46D3-A735-B7BB992A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5E62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125E62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25E62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5E62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3652E2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3652E2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652E2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rsid w:val="00894E88"/>
    <w:rPr>
      <w:b/>
      <w:bCs/>
    </w:rPr>
  </w:style>
  <w:style w:type="paragraph" w:customStyle="1" w:styleId="NZKurzva">
    <w:name w:val="NZ Kurzíva"/>
    <w:basedOn w:val="Normln"/>
    <w:link w:val="NZKurzvaChar"/>
    <w:qFormat/>
    <w:rsid w:val="00125105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125105"/>
    <w:rPr>
      <w:i/>
      <w:iCs/>
    </w:rPr>
  </w:style>
  <w:style w:type="paragraph" w:customStyle="1" w:styleId="NZOdrky">
    <w:name w:val="NZ Odrážky"/>
    <w:basedOn w:val="Normln"/>
    <w:link w:val="NZOdrkyChar"/>
    <w:qFormat/>
    <w:rsid w:val="00125105"/>
    <w:pPr>
      <w:numPr>
        <w:numId w:val="1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125105"/>
  </w:style>
  <w:style w:type="paragraph" w:customStyle="1" w:styleId="NZDoplnitI">
    <w:name w:val="NZ Doplnit I."/>
    <w:basedOn w:val="Normln"/>
    <w:link w:val="NZDoplnitIChar"/>
    <w:qFormat/>
    <w:rsid w:val="0013383D"/>
    <w:pPr>
      <w:numPr>
        <w:numId w:val="2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13383D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125E62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125E62"/>
    <w:rPr>
      <w:b/>
      <w:bCs/>
    </w:rPr>
  </w:style>
  <w:style w:type="paragraph" w:customStyle="1" w:styleId="NZPodpisnote">
    <w:name w:val="NZ Podpis notáře"/>
    <w:basedOn w:val="Normln"/>
    <w:link w:val="NZPodpisnoteChar"/>
    <w:qFormat/>
    <w:rsid w:val="00541F47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541F47"/>
    <w:rPr>
      <w:b/>
      <w:bCs/>
    </w:rPr>
  </w:style>
  <w:style w:type="paragraph" w:customStyle="1" w:styleId="NZZhlav">
    <w:name w:val="NZ Záhlaví"/>
    <w:basedOn w:val="Normln"/>
    <w:link w:val="NZZhlavChar"/>
    <w:qFormat/>
    <w:rsid w:val="00DD7877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DD7877"/>
    <w:rPr>
      <w:b/>
      <w:bCs/>
      <w:color w:val="000000"/>
    </w:rPr>
  </w:style>
  <w:style w:type="paragraph" w:customStyle="1" w:styleId="NZodrkylight">
    <w:name w:val="NZ odrážky light"/>
    <w:basedOn w:val="Normln"/>
    <w:link w:val="NZodrkylightChar"/>
    <w:qFormat/>
    <w:rsid w:val="00256100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256100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3652E2"/>
    <w:pPr>
      <w:ind w:left="567"/>
    </w:pPr>
  </w:style>
  <w:style w:type="character" w:customStyle="1" w:styleId="Nadpis1Char">
    <w:name w:val="Nadpis 1 Char"/>
    <w:basedOn w:val="Standardnpsmoodstavce"/>
    <w:link w:val="Nadpis1"/>
    <w:uiPriority w:val="9"/>
    <w:rsid w:val="00125E62"/>
    <w:rPr>
      <w:b/>
      <w:bCs/>
      <w:i/>
      <w:iCs/>
      <w:sz w:val="32"/>
      <w:szCs w:val="32"/>
    </w:rPr>
  </w:style>
  <w:style w:type="character" w:customStyle="1" w:styleId="NZkurzvaodsazenChar">
    <w:name w:val="NZ kurzíva odsazená Char"/>
    <w:basedOn w:val="NZKurzvaChar"/>
    <w:link w:val="NZkurzvaodsazen"/>
    <w:rsid w:val="003652E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125E62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125E62"/>
    <w:rPr>
      <w:b/>
      <w:bCs/>
      <w:color w:val="000000"/>
      <w:spacing w:val="80"/>
      <w:sz w:val="28"/>
      <w:szCs w:val="28"/>
    </w:rPr>
  </w:style>
  <w:style w:type="paragraph" w:customStyle="1" w:styleId="NZhvzdiky">
    <w:name w:val="NZ hvězdičky"/>
    <w:basedOn w:val="Nadpis6"/>
    <w:link w:val="NZhvzdikyChar"/>
    <w:qFormat/>
    <w:rsid w:val="00074030"/>
  </w:style>
  <w:style w:type="character" w:customStyle="1" w:styleId="Nadpis6Char">
    <w:name w:val="Nadpis 6 Char"/>
    <w:basedOn w:val="Standardnpsmoodstavce"/>
    <w:link w:val="Nadpis6"/>
    <w:uiPriority w:val="9"/>
    <w:rsid w:val="00074030"/>
    <w:rPr>
      <w:lang w:val="cs-CZ"/>
    </w:rPr>
  </w:style>
  <w:style w:type="character" w:customStyle="1" w:styleId="NZhvzdikyChar">
    <w:name w:val="NZ hvězdičky Char"/>
    <w:basedOn w:val="Nadpis6Char"/>
    <w:link w:val="NZhvzdiky"/>
    <w:rsid w:val="00074030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1</TotalTime>
  <Pages>1</Pages>
  <Words>95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Ondra Hyncica</cp:lastModifiedBy>
  <cp:revision>2</cp:revision>
  <dcterms:created xsi:type="dcterms:W3CDTF">2026-09-20T13:50:00Z</dcterms:created>
  <dcterms:modified xsi:type="dcterms:W3CDTF">2026-09-20T13:51:00Z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