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C8EF7" w14:textId="77777777" w:rsidR="00FD5182" w:rsidRDefault="00FD5182" w:rsidP="00FD5182">
      <w:r>
        <w:t>{{&gt; rjs-vyjadreni-notare}}</w:t>
      </w:r>
    </w:p>
    <w:p w14:paraId="387575D1" w14:textId="77777777" w:rsidR="00FD5182" w:rsidRDefault="00FD5182" w:rsidP="00FD5182">
      <w:pPr>
        <w:pStyle w:val="NZhvzdiky"/>
      </w:pPr>
      <w:r>
        <w:t>*****</w:t>
      </w:r>
    </w:p>
    <w:p w14:paraId="0D35B5D6" w14:textId="77777777" w:rsidR="006913DE" w:rsidRDefault="00000000" w:rsidP="003652E2">
      <w:r>
        <w:t>Potvrzuji, že jsem sepsal tento notářský zápis.</w:t>
      </w:r>
      <w:r>
        <w:tab/>
      </w:r>
    </w:p>
    <w:p w14:paraId="608D7D3A" w14:textId="589441FE" w:rsidR="006913DE" w:rsidRDefault="00626C1A" w:rsidP="00125E62">
      <w:r>
        <w:t>{{</w:t>
      </w:r>
      <w:r w:rsidR="00A03B75">
        <w:t>&lt;&lt;osoba&gt;&gt;</w:t>
      </w:r>
      <w:r>
        <w:t xml:space="preserve">.Pritomny}} si notářský zápis </w:t>
      </w:r>
      <w:r w:rsidRPr="00501560">
        <w:t xml:space="preserve">{{#switch </w:t>
      </w:r>
      <w:r w:rsidR="00A03B75">
        <w:t>&lt;&lt;osoba&gt;&gt;</w:t>
      </w:r>
      <w:r w:rsidRPr="00D07EC6">
        <w:t>.</w:t>
      </w:r>
      <w:r w:rsidRPr="00501560">
        <w:t>sklonovani|Male=</w:t>
      </w:r>
      <w:r>
        <w:t>přečetl</w:t>
      </w:r>
      <w:r w:rsidRPr="00501560">
        <w:t>|Female=</w:t>
      </w:r>
      <w:r>
        <w:t>přečetla</w:t>
      </w:r>
      <w:r w:rsidRPr="00501560">
        <w:t>|NoInflection=</w:t>
      </w:r>
      <w:r>
        <w:t>pečetla</w:t>
      </w:r>
      <w:r w:rsidRPr="00501560">
        <w:t>}}</w:t>
      </w:r>
      <w:r>
        <w:t>, po daném poučení notářský zápis schvaluje a vlastnoručně podepisuje.</w:t>
      </w:r>
      <w:r>
        <w:tab/>
      </w:r>
    </w:p>
    <w:p w14:paraId="2F09F389" w14:textId="77777777" w:rsidR="006913DE" w:rsidRDefault="00000000" w:rsidP="00125E62">
      <w:r>
        <w:t xml:space="preserve">Poté zápis podepisuji i já a připojuji otisk kulatého úředního razítka. </w:t>
      </w:r>
      <w:r>
        <w:tab/>
      </w:r>
    </w:p>
    <w:sectPr w:rsidR="006913DE">
      <w:headerReference w:type="first" r:id="rId8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4C79B" w14:textId="77777777" w:rsidR="00937B28" w:rsidRDefault="00937B28" w:rsidP="00125E62">
      <w:r>
        <w:separator/>
      </w:r>
    </w:p>
  </w:endnote>
  <w:endnote w:type="continuationSeparator" w:id="0">
    <w:p w14:paraId="015FE237" w14:textId="77777777" w:rsidR="00937B28" w:rsidRDefault="00937B28" w:rsidP="0012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828F225-82A9-4492-9D64-64743A13447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C32BDC9-31B9-42B0-8A06-C111309668C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865A478-495A-47D7-8513-2D6C78FD01B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0D518" w14:textId="77777777" w:rsidR="00937B28" w:rsidRDefault="00937B28" w:rsidP="00125E62">
      <w:r>
        <w:separator/>
      </w:r>
    </w:p>
  </w:footnote>
  <w:footnote w:type="continuationSeparator" w:id="0">
    <w:p w14:paraId="75101847" w14:textId="77777777" w:rsidR="00937B28" w:rsidRDefault="00937B28" w:rsidP="00125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982E" w14:textId="77777777" w:rsidR="006913DE" w:rsidRDefault="00000000" w:rsidP="00125E62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NZ XX/2022</w:t>
    </w:r>
  </w:p>
  <w:p w14:paraId="09A5FCB3" w14:textId="77777777" w:rsidR="006913DE" w:rsidRDefault="00000000" w:rsidP="00125E62">
    <w:r>
      <w:t xml:space="preserve">Strana </w:t>
    </w:r>
    <w:r>
      <w:fldChar w:fldCharType="begin"/>
    </w:r>
    <w:r>
      <w:instrText>PAGE</w:instrText>
    </w:r>
    <w:r>
      <w:fldChar w:fldCharType="separate"/>
    </w:r>
    <w:r>
      <w:fldChar w:fldCharType="end"/>
    </w:r>
  </w:p>
  <w:p w14:paraId="3FDC064A" w14:textId="77777777" w:rsidR="006913DE" w:rsidRDefault="006913DE" w:rsidP="00125E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13883895">
    <w:abstractNumId w:val="1"/>
  </w:num>
  <w:num w:numId="2" w16cid:durableId="1620843163">
    <w:abstractNumId w:val="2"/>
  </w:num>
  <w:num w:numId="3" w16cid:durableId="110869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AAC"/>
    <w:rsid w:val="0000387D"/>
    <w:rsid w:val="00035AE7"/>
    <w:rsid w:val="00074030"/>
    <w:rsid w:val="00125105"/>
    <w:rsid w:val="00125E62"/>
    <w:rsid w:val="00133633"/>
    <w:rsid w:val="0013383D"/>
    <w:rsid w:val="001979A0"/>
    <w:rsid w:val="00256100"/>
    <w:rsid w:val="003356EC"/>
    <w:rsid w:val="003652E2"/>
    <w:rsid w:val="00371C36"/>
    <w:rsid w:val="003931A2"/>
    <w:rsid w:val="003F2C56"/>
    <w:rsid w:val="004C1382"/>
    <w:rsid w:val="004E61A8"/>
    <w:rsid w:val="00541F47"/>
    <w:rsid w:val="00567F55"/>
    <w:rsid w:val="00587B39"/>
    <w:rsid w:val="005925BB"/>
    <w:rsid w:val="005C6B92"/>
    <w:rsid w:val="005C6F71"/>
    <w:rsid w:val="00621A69"/>
    <w:rsid w:val="00626C1A"/>
    <w:rsid w:val="00626D2D"/>
    <w:rsid w:val="00634391"/>
    <w:rsid w:val="006913DE"/>
    <w:rsid w:val="006B6005"/>
    <w:rsid w:val="006F571C"/>
    <w:rsid w:val="00734696"/>
    <w:rsid w:val="0075691F"/>
    <w:rsid w:val="007A1ADC"/>
    <w:rsid w:val="007C6A39"/>
    <w:rsid w:val="007C71A0"/>
    <w:rsid w:val="007E48A1"/>
    <w:rsid w:val="007E59AA"/>
    <w:rsid w:val="007F5F8F"/>
    <w:rsid w:val="00800F3D"/>
    <w:rsid w:val="00802C85"/>
    <w:rsid w:val="00840AAC"/>
    <w:rsid w:val="00894E88"/>
    <w:rsid w:val="00937B28"/>
    <w:rsid w:val="00984747"/>
    <w:rsid w:val="0099448B"/>
    <w:rsid w:val="00A03B75"/>
    <w:rsid w:val="00A7093D"/>
    <w:rsid w:val="00A97419"/>
    <w:rsid w:val="00AA0124"/>
    <w:rsid w:val="00BA1AED"/>
    <w:rsid w:val="00BB7678"/>
    <w:rsid w:val="00BC36E7"/>
    <w:rsid w:val="00BD4634"/>
    <w:rsid w:val="00BD5011"/>
    <w:rsid w:val="00CE04B7"/>
    <w:rsid w:val="00CF1892"/>
    <w:rsid w:val="00D07AA8"/>
    <w:rsid w:val="00D164E2"/>
    <w:rsid w:val="00D556CE"/>
    <w:rsid w:val="00D605B5"/>
    <w:rsid w:val="00DD7877"/>
    <w:rsid w:val="00DE1484"/>
    <w:rsid w:val="00E33800"/>
    <w:rsid w:val="00EE683B"/>
    <w:rsid w:val="00F14515"/>
    <w:rsid w:val="00F927C2"/>
    <w:rsid w:val="00FD5182"/>
    <w:rsid w:val="00FD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0EE12"/>
  <w15:docId w15:val="{DD2EF4B4-F12C-4ECF-9C6E-6A576132C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5E62"/>
    <w:pPr>
      <w:tabs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125E62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25E62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5E62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uiPriority w:val="9"/>
    <w:unhideWhenUsed/>
    <w:qFormat/>
    <w:rsid w:val="003652E2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uiPriority w:val="9"/>
    <w:unhideWhenUsed/>
    <w:qFormat/>
    <w:rsid w:val="003652E2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3652E2"/>
    <w:pPr>
      <w:spacing w:before="360"/>
      <w:jc w:val="center"/>
      <w:outlineLvl w:val="5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character" w:styleId="Siln">
    <w:name w:val="Strong"/>
    <w:basedOn w:val="Standardnpsmoodstavce"/>
    <w:uiPriority w:val="22"/>
    <w:rsid w:val="00894E88"/>
    <w:rPr>
      <w:b/>
      <w:bCs/>
    </w:rPr>
  </w:style>
  <w:style w:type="paragraph" w:customStyle="1" w:styleId="NZKurzva">
    <w:name w:val="NZ Kurzíva"/>
    <w:basedOn w:val="Normln"/>
    <w:link w:val="NZKurzvaChar"/>
    <w:qFormat/>
    <w:rsid w:val="00125105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125105"/>
    <w:rPr>
      <w:i/>
      <w:iCs/>
    </w:rPr>
  </w:style>
  <w:style w:type="paragraph" w:customStyle="1" w:styleId="NZOdrky">
    <w:name w:val="NZ Odrážky"/>
    <w:basedOn w:val="Normln"/>
    <w:link w:val="NZOdrkyChar"/>
    <w:qFormat/>
    <w:rsid w:val="00125105"/>
    <w:pPr>
      <w:numPr>
        <w:numId w:val="1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125105"/>
  </w:style>
  <w:style w:type="paragraph" w:customStyle="1" w:styleId="NZDoplnitI">
    <w:name w:val="NZ Doplnit I."/>
    <w:basedOn w:val="Normln"/>
    <w:link w:val="NZDoplnitIChar"/>
    <w:qFormat/>
    <w:rsid w:val="0013383D"/>
    <w:pPr>
      <w:numPr>
        <w:numId w:val="2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13383D"/>
    <w:rPr>
      <w:b/>
      <w:bCs/>
      <w:iCs/>
      <w:lang w:val="cs-CZ"/>
    </w:rPr>
  </w:style>
  <w:style w:type="paragraph" w:styleId="Podpis">
    <w:name w:val="Signature"/>
    <w:basedOn w:val="Normln"/>
    <w:link w:val="PodpisChar"/>
    <w:uiPriority w:val="99"/>
    <w:unhideWhenUsed/>
    <w:qFormat/>
    <w:rsid w:val="00125E62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125E62"/>
    <w:rPr>
      <w:b/>
      <w:bCs/>
    </w:rPr>
  </w:style>
  <w:style w:type="paragraph" w:customStyle="1" w:styleId="NZPodpisnote">
    <w:name w:val="NZ Podpis notáře"/>
    <w:basedOn w:val="Normln"/>
    <w:link w:val="NZPodpisnoteChar"/>
    <w:qFormat/>
    <w:rsid w:val="00541F47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541F47"/>
    <w:rPr>
      <w:b/>
      <w:bCs/>
    </w:rPr>
  </w:style>
  <w:style w:type="paragraph" w:customStyle="1" w:styleId="NZZhlav">
    <w:name w:val="NZ Záhlaví"/>
    <w:basedOn w:val="Normln"/>
    <w:link w:val="NZZhlavChar"/>
    <w:qFormat/>
    <w:rsid w:val="00DD7877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spacing w:before="0"/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DD7877"/>
    <w:rPr>
      <w:b/>
      <w:bCs/>
      <w:color w:val="000000"/>
    </w:rPr>
  </w:style>
  <w:style w:type="paragraph" w:customStyle="1" w:styleId="NZodrkylight">
    <w:name w:val="NZ odrážky light"/>
    <w:basedOn w:val="Normln"/>
    <w:link w:val="NZodrkylightChar"/>
    <w:qFormat/>
    <w:rsid w:val="00256100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256100"/>
    <w:rPr>
      <w:lang w:val="cs-CZ"/>
    </w:rPr>
  </w:style>
  <w:style w:type="paragraph" w:customStyle="1" w:styleId="NZkurzvaodsazen">
    <w:name w:val="NZ kurzíva odsazená"/>
    <w:basedOn w:val="NZKurzva"/>
    <w:link w:val="NZkurzvaodsazenChar"/>
    <w:qFormat/>
    <w:rsid w:val="003652E2"/>
    <w:pPr>
      <w:ind w:left="567"/>
    </w:pPr>
  </w:style>
  <w:style w:type="character" w:customStyle="1" w:styleId="Nadpis1Char">
    <w:name w:val="Nadpis 1 Char"/>
    <w:basedOn w:val="Standardnpsmoodstavce"/>
    <w:link w:val="Nadpis1"/>
    <w:uiPriority w:val="9"/>
    <w:rsid w:val="00125E62"/>
    <w:rPr>
      <w:b/>
      <w:bCs/>
      <w:i/>
      <w:iCs/>
      <w:sz w:val="32"/>
      <w:szCs w:val="32"/>
    </w:rPr>
  </w:style>
  <w:style w:type="character" w:customStyle="1" w:styleId="NZkurzvaodsazenChar">
    <w:name w:val="NZ kurzíva odsazená Char"/>
    <w:basedOn w:val="NZKurzvaChar"/>
    <w:link w:val="NZkurzvaodsazen"/>
    <w:rsid w:val="003652E2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125E62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125E62"/>
    <w:rPr>
      <w:b/>
      <w:bCs/>
      <w:color w:val="000000"/>
      <w:spacing w:val="80"/>
      <w:sz w:val="28"/>
      <w:szCs w:val="28"/>
    </w:rPr>
  </w:style>
  <w:style w:type="paragraph" w:customStyle="1" w:styleId="NZhvzdiky">
    <w:name w:val="NZ hvězdičky"/>
    <w:basedOn w:val="Nadpis6"/>
    <w:link w:val="NZhvzdikyChar"/>
    <w:qFormat/>
    <w:rsid w:val="00074030"/>
  </w:style>
  <w:style w:type="character" w:customStyle="1" w:styleId="Nadpis6Char">
    <w:name w:val="Nadpis 6 Char"/>
    <w:basedOn w:val="Standardnpsmoodstavce"/>
    <w:link w:val="Nadpis6"/>
    <w:uiPriority w:val="9"/>
    <w:rsid w:val="00074030"/>
    <w:rPr>
      <w:lang w:val="cs-CZ"/>
    </w:rPr>
  </w:style>
  <w:style w:type="character" w:customStyle="1" w:styleId="NZhvzdikyChar">
    <w:name w:val="NZ hvězdičky Char"/>
    <w:basedOn w:val="Nadpis6Char"/>
    <w:link w:val="NZhvzdiky"/>
    <w:rsid w:val="00074030"/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A860-F528-46D6-8749-AF260F161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2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Ondra Hyncica</cp:lastModifiedBy>
  <cp:revision>2</cp:revision>
  <dcterms:created xsi:type="dcterms:W3CDTF">2026-09-20T13:46:00Z</dcterms:created>
  <dcterms:modified xsi:type="dcterms:W3CDTF">2026-09-20T13:48:00Z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