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AF14D" w14:textId="77777777" w:rsidR="00C70B3F" w:rsidRDefault="00C70B3F"/>
    <w:p w14:paraId="3BB7EFEA" w14:textId="77777777" w:rsidR="00C70B3F" w:rsidRDefault="00C70B3F">
      <w:pPr>
        <w:jc w:val="center"/>
        <w:rPr>
          <w:i/>
          <w:iCs/>
        </w:rPr>
      </w:pPr>
    </w:p>
    <w:p w14:paraId="1A7BAECA" w14:textId="77777777" w:rsidR="00C70B3F" w:rsidRDefault="00000000" w:rsidP="001912A2">
      <w:pPr>
        <w:pStyle w:val="Nadpis1"/>
      </w:pPr>
      <w:r>
        <w:t>N o t á ř s k ý    z á p i s</w:t>
      </w:r>
    </w:p>
    <w:p w14:paraId="15ED3980" w14:textId="77777777" w:rsidR="00C70B3F" w:rsidRDefault="00C70B3F"/>
    <w:p w14:paraId="48C3AD3B" w14:textId="5887C384" w:rsidR="00392AAA" w:rsidRDefault="00000000" w:rsidP="001912A2">
      <w:pPr>
        <w:rPr>
          <w:b/>
          <w:bCs/>
        </w:rPr>
      </w:pPr>
      <w:r>
        <w:t xml:space="preserve">{{&gt; </w:t>
      </w:r>
      <w:proofErr w:type="spellStart"/>
      <w:r>
        <w:t>hlavicka-misto-sepsani</w:t>
      </w:r>
      <w:proofErr w:type="spellEnd"/>
      <w:r>
        <w:t>}}</w:t>
      </w:r>
      <w:r w:rsidR="001912A2">
        <w:tab/>
      </w:r>
    </w:p>
    <w:p w14:paraId="15D98016" w14:textId="77777777" w:rsidR="00C70B3F" w:rsidRDefault="00000000" w:rsidP="001912A2">
      <w:pPr>
        <w:pStyle w:val="NZKurzva"/>
      </w:pPr>
      <w:r>
        <w:t xml:space="preserve">Ú č a s t n í </w:t>
      </w:r>
      <w:proofErr w:type="gramStart"/>
      <w:r>
        <w:t>k :</w:t>
      </w:r>
      <w:proofErr w:type="gramEnd"/>
      <w:r>
        <w:t xml:space="preserve"> </w:t>
      </w:r>
      <w:r>
        <w:tab/>
      </w:r>
    </w:p>
    <w:p w14:paraId="35D7EF31" w14:textId="3D1A1EEA" w:rsidR="001912A2" w:rsidRDefault="00000000" w:rsidP="001912A2">
      <w:pPr>
        <w:pStyle w:val="NZOdrky"/>
      </w:pPr>
      <w:r w:rsidRPr="006336D0">
        <w:t>{</w:t>
      </w:r>
      <w:proofErr w:type="gramStart"/>
      <w:r w:rsidRPr="006336D0">
        <w:t>{</w:t>
      </w:r>
      <w:r w:rsidR="006336D0" w:rsidRPr="006336D0">
        <w:t>&gt;</w:t>
      </w:r>
      <w:proofErr w:type="spellStart"/>
      <w:r w:rsidR="006336D0" w:rsidRPr="006336D0">
        <w:t>spolecnost</w:t>
      </w:r>
      <w:proofErr w:type="gramEnd"/>
      <w:r w:rsidR="006336D0" w:rsidRPr="006336D0">
        <w:t>-udaje</w:t>
      </w:r>
      <w:proofErr w:type="spellEnd"/>
      <w:r w:rsidR="006336D0" w:rsidRPr="006336D0">
        <w:t>(</w:t>
      </w:r>
      <w:proofErr w:type="spellStart"/>
      <w:r w:rsidRPr="006336D0">
        <w:t>spolecnik</w:t>
      </w:r>
      <w:proofErr w:type="spellEnd"/>
      <w:r w:rsidR="006336D0" w:rsidRPr="006336D0">
        <w:t>)</w:t>
      </w:r>
      <w:r w:rsidRPr="006336D0">
        <w:t>}}</w:t>
      </w:r>
      <w:r>
        <w:t xml:space="preserve"> (dále též jen jako „</w:t>
      </w:r>
      <w:r w:rsidRPr="001912A2">
        <w:rPr>
          <w:b/>
          <w:bCs/>
        </w:rPr>
        <w:t>Společník</w:t>
      </w:r>
      <w:r>
        <w:t>“), zastoupená členem představenstva, tj.:</w:t>
      </w:r>
      <w:r w:rsidR="005F6222">
        <w:tab/>
      </w:r>
    </w:p>
    <w:p w14:paraId="369B0364" w14:textId="6F0C173C" w:rsidR="00C70B3F" w:rsidRDefault="00000000" w:rsidP="001912A2">
      <w:pPr>
        <w:pStyle w:val="NZOdrky"/>
      </w:pPr>
      <w:r w:rsidRPr="00CF0E34">
        <w:t>{</w:t>
      </w:r>
      <w:proofErr w:type="gramStart"/>
      <w:r w:rsidRPr="00CF0E34">
        <w:t>{</w:t>
      </w:r>
      <w:r w:rsidR="00CF0E34" w:rsidRPr="00CF0E34">
        <w:t>&gt;osoba</w:t>
      </w:r>
      <w:proofErr w:type="gramEnd"/>
      <w:r w:rsidR="00CF0E34" w:rsidRPr="00CF0E34">
        <w:t>-</w:t>
      </w:r>
      <w:proofErr w:type="spellStart"/>
      <w:r w:rsidR="00CF0E34" w:rsidRPr="00CF0E34">
        <w:t>udaje</w:t>
      </w:r>
      <w:proofErr w:type="spellEnd"/>
      <w:r w:rsidR="00CF0E34" w:rsidRPr="00CF0E34">
        <w:t>(</w:t>
      </w:r>
      <w:proofErr w:type="gramStart"/>
      <w:r w:rsidRPr="00CF0E34">
        <w:t>spolecnik.zastoupeni</w:t>
      </w:r>
      <w:proofErr w:type="gramEnd"/>
      <w:r w:rsidRPr="00CF0E34">
        <w:t>.1.zastupce</w:t>
      </w:r>
      <w:r w:rsidR="00CF0E34" w:rsidRPr="00CF0E34">
        <w:t>)</w:t>
      </w:r>
      <w:r w:rsidRPr="00CF0E34">
        <w:t>}</w:t>
      </w:r>
      <w:r w:rsidR="00CF0E34" w:rsidRPr="00CF0E34">
        <w:t>,</w:t>
      </w:r>
      <w:r w:rsidR="00CF0E34">
        <w:t xml:space="preserve"> </w:t>
      </w:r>
      <w:r w:rsidRPr="001912A2">
        <w:t>{{</w:t>
      </w:r>
      <w:proofErr w:type="gramStart"/>
      <w:r w:rsidRPr="001912A2">
        <w:t>spolecnik.zastoupeni</w:t>
      </w:r>
      <w:proofErr w:type="gramEnd"/>
      <w:r w:rsidRPr="001912A2">
        <w:t>.1.</w:t>
      </w:r>
      <w:proofErr w:type="gramStart"/>
      <w:r w:rsidRPr="001912A2">
        <w:t>zastupce.totoznost</w:t>
      </w:r>
      <w:proofErr w:type="gramEnd"/>
      <w:r w:rsidRPr="001912A2">
        <w:t>-text}}.</w:t>
      </w:r>
      <w:r w:rsidR="005F6222">
        <w:tab/>
      </w:r>
    </w:p>
    <w:p w14:paraId="248CD489" w14:textId="4AE8D849" w:rsidR="00C70B3F" w:rsidRDefault="00CF0E34" w:rsidP="005F6222">
      <w:r>
        <w:t>{{</w:t>
      </w:r>
      <w:proofErr w:type="gramStart"/>
      <w:r>
        <w:t>spo</w:t>
      </w:r>
      <w:r w:rsidR="005F6222">
        <w:t>lecnik.zastoupeni</w:t>
      </w:r>
      <w:proofErr w:type="gramEnd"/>
      <w:r w:rsidR="005F6222">
        <w:t>.1.</w:t>
      </w:r>
      <w:proofErr w:type="gramStart"/>
      <w:r w:rsidR="005F6222">
        <w:t>zastupce.Pritomny</w:t>
      </w:r>
      <w:proofErr w:type="gramEnd"/>
      <w:r w:rsidR="005F6222">
        <w:t>}} {{</w:t>
      </w:r>
      <w:proofErr w:type="gramStart"/>
      <w:r w:rsidR="005F6222">
        <w:t>spolecnik.zastoupeni</w:t>
      </w:r>
      <w:proofErr w:type="gramEnd"/>
      <w:r w:rsidR="005F6222">
        <w:t>.1.</w:t>
      </w:r>
      <w:proofErr w:type="gramStart"/>
      <w:r w:rsidR="005F6222">
        <w:t>zastupce.cele</w:t>
      </w:r>
      <w:proofErr w:type="gramEnd"/>
      <w:r w:rsidR="006336D0">
        <w:t>-</w:t>
      </w:r>
      <w:r w:rsidR="005F6222">
        <w:t>jmeno</w:t>
      </w:r>
      <w:r w:rsidR="006336D0">
        <w:t>-bez-titulu</w:t>
      </w:r>
      <w:r w:rsidR="005F6222">
        <w:t>}} prohlašuje, že je {{</w:t>
      </w:r>
      <w:proofErr w:type="gramStart"/>
      <w:r w:rsidR="005F6222">
        <w:t>spolecnik.zastoupeni</w:t>
      </w:r>
      <w:proofErr w:type="gramEnd"/>
      <w:r w:rsidR="005F6222">
        <w:t>.1.</w:t>
      </w:r>
      <w:proofErr w:type="gramStart"/>
      <w:r w:rsidR="005F6222">
        <w:t>zastupce.zpusobily</w:t>
      </w:r>
      <w:proofErr w:type="gramEnd"/>
      <w:r w:rsidR="005F6222">
        <w:t>}} samostatně právně jednat v rozsahu právního jednání, o kterém je tento notářský zápis.</w:t>
      </w:r>
      <w:r w:rsidR="005F6222">
        <w:tab/>
      </w:r>
    </w:p>
    <w:p w14:paraId="300E89BA" w14:textId="77777777" w:rsidR="00C70B3F" w:rsidRDefault="00000000" w:rsidP="0001023C">
      <w:pPr>
        <w:pStyle w:val="Nadpis2"/>
      </w:pPr>
      <w:r>
        <w:t>I.</w:t>
      </w:r>
    </w:p>
    <w:p w14:paraId="58AF5F56" w14:textId="1C281389" w:rsidR="0001023C" w:rsidRDefault="0001023C" w:rsidP="0001023C">
      <w:r>
        <w:t>{{</w:t>
      </w:r>
      <w:proofErr w:type="gramStart"/>
      <w:r>
        <w:t>spolecnik.zastoupeni</w:t>
      </w:r>
      <w:proofErr w:type="gramEnd"/>
      <w:r>
        <w:t>.1.</w:t>
      </w:r>
      <w:proofErr w:type="gramStart"/>
      <w:r>
        <w:t>zastupce.cele</w:t>
      </w:r>
      <w:proofErr w:type="gramEnd"/>
      <w:r>
        <w:t>-jmeno</w:t>
      </w:r>
      <w:r w:rsidR="00CF0E34">
        <w:t>-bez-titulu</w:t>
      </w:r>
      <w:r>
        <w:t xml:space="preserve">}} prohlašuje, že dnes přede mnou jedná jako </w:t>
      </w:r>
      <w:r w:rsidR="00CF0E34">
        <w:t xml:space="preserve">zástupce </w:t>
      </w:r>
      <w:r>
        <w:t>jedin</w:t>
      </w:r>
      <w:r w:rsidR="00CF0E34">
        <w:t>ého</w:t>
      </w:r>
      <w:r>
        <w:t xml:space="preserve"> společník</w:t>
      </w:r>
      <w:r w:rsidR="00CF0E34">
        <w:t>a</w:t>
      </w:r>
      <w:r>
        <w:t xml:space="preserve"> společnosti </w:t>
      </w:r>
      <w:r>
        <w:rPr>
          <w:b/>
          <w:bCs/>
        </w:rPr>
        <w:t>{{</w:t>
      </w:r>
      <w:proofErr w:type="spellStart"/>
      <w:proofErr w:type="gramStart"/>
      <w:r>
        <w:rPr>
          <w:b/>
          <w:bCs/>
        </w:rPr>
        <w:t>spolecnost.nazev</w:t>
      </w:r>
      <w:proofErr w:type="spellEnd"/>
      <w:proofErr w:type="gramEnd"/>
      <w:r>
        <w:rPr>
          <w:b/>
          <w:bCs/>
        </w:rPr>
        <w:t>}}</w:t>
      </w:r>
      <w:r>
        <w:t>, se sídlem {{</w:t>
      </w:r>
      <w:proofErr w:type="spellStart"/>
      <w:proofErr w:type="gramStart"/>
      <w:r>
        <w:t>spolecnost.sidlo</w:t>
      </w:r>
      <w:proofErr w:type="gramEnd"/>
      <w:r>
        <w:t>.adresa</w:t>
      </w:r>
      <w:proofErr w:type="spellEnd"/>
      <w:r>
        <w:t>}}, identifikační číslo {{</w:t>
      </w:r>
      <w:proofErr w:type="spellStart"/>
      <w:r>
        <w:t>spolecnost.ico</w:t>
      </w:r>
      <w:proofErr w:type="spellEnd"/>
      <w:r>
        <w:t xml:space="preserve">}}, zapsané v obchodním rejstříku, </w:t>
      </w:r>
      <w:r w:rsidRPr="003931A2">
        <w:t>vedeném u {{</w:t>
      </w:r>
      <w:proofErr w:type="gramStart"/>
      <w:r w:rsidRPr="003931A2">
        <w:t>spolecn</w:t>
      </w:r>
      <w:r>
        <w:t>ost</w:t>
      </w:r>
      <w:r w:rsidRPr="003931A2">
        <w:t>.rejstrik</w:t>
      </w:r>
      <w:proofErr w:type="gramEnd"/>
      <w:r w:rsidRPr="003931A2">
        <w:t>.soud-</w:t>
      </w:r>
      <w:proofErr w:type="gramStart"/>
      <w:r w:rsidRPr="003931A2">
        <w:t>2p</w:t>
      </w:r>
      <w:proofErr w:type="gramEnd"/>
      <w:r w:rsidRPr="003931A2">
        <w:t>}}</w:t>
      </w:r>
      <w:r>
        <w:t>, oddíl {{</w:t>
      </w:r>
      <w:proofErr w:type="spellStart"/>
      <w:proofErr w:type="gramStart"/>
      <w:r>
        <w:t>spolecnost.rejstrik</w:t>
      </w:r>
      <w:proofErr w:type="gramEnd"/>
      <w:r>
        <w:t>.oddil</w:t>
      </w:r>
      <w:proofErr w:type="spellEnd"/>
      <w:r>
        <w:t>}}, vložka {{</w:t>
      </w:r>
      <w:proofErr w:type="spellStart"/>
      <w:proofErr w:type="gramStart"/>
      <w:r>
        <w:t>spolecnost.rejstrik</w:t>
      </w:r>
      <w:proofErr w:type="gramEnd"/>
      <w:r>
        <w:t>.vlozka</w:t>
      </w:r>
      <w:proofErr w:type="spellEnd"/>
      <w:r>
        <w:t xml:space="preserve">}} (dále též jen jako </w:t>
      </w:r>
      <w:r>
        <w:rPr>
          <w:b/>
          <w:bCs/>
        </w:rPr>
        <w:t>„Společnost“</w:t>
      </w:r>
      <w:r>
        <w:t>).</w:t>
      </w:r>
      <w:r>
        <w:tab/>
      </w:r>
    </w:p>
    <w:p w14:paraId="030CB8D8" w14:textId="009DE9E8" w:rsidR="0097780C" w:rsidRDefault="0097780C" w:rsidP="0097780C">
      <w:r>
        <w:t xml:space="preserve">{{&gt; </w:t>
      </w:r>
      <w:proofErr w:type="spellStart"/>
      <w:r>
        <w:t>rjs</w:t>
      </w:r>
      <w:proofErr w:type="spellEnd"/>
      <w:r>
        <w:t>-</w:t>
      </w:r>
      <w:r>
        <w:t>i-</w:t>
      </w:r>
      <w:proofErr w:type="spellStart"/>
      <w:r>
        <w:t>prohlaseni</w:t>
      </w:r>
      <w:proofErr w:type="spellEnd"/>
      <w:r>
        <w:t>(</w:t>
      </w:r>
      <w:proofErr w:type="gramStart"/>
      <w:r>
        <w:t>spolecnik.zastoupeni</w:t>
      </w:r>
      <w:proofErr w:type="gramEnd"/>
      <w:r>
        <w:t>.1.zastupce)}}</w:t>
      </w:r>
    </w:p>
    <w:p w14:paraId="32615BFA" w14:textId="77777777" w:rsidR="0001023C" w:rsidRDefault="0001023C" w:rsidP="0001023C">
      <w:pPr>
        <w:pStyle w:val="Nadpis2"/>
      </w:pPr>
      <w:r w:rsidRPr="005C69F7">
        <w:t>II</w:t>
      </w:r>
      <w:r>
        <w:t>.</w:t>
      </w:r>
    </w:p>
    <w:p w14:paraId="5C1244AF" w14:textId="77777777" w:rsidR="0001023C" w:rsidRDefault="0001023C" w:rsidP="0001023C">
      <w:r>
        <w:t>Nato jediný společník Společnosti</w:t>
      </w:r>
      <w:r>
        <w:rPr>
          <w:highlight w:val="white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43E1D6A0" w14:textId="77777777" w:rsidR="0001023C" w:rsidRPr="0013383D" w:rsidRDefault="0001023C" w:rsidP="0001023C">
      <w:pPr>
        <w:pStyle w:val="Nadpis3"/>
      </w:pPr>
      <w:r w:rsidRPr="0013383D">
        <w:t>rozhodnutí</w:t>
      </w:r>
    </w:p>
    <w:p w14:paraId="49F384ED" w14:textId="77777777" w:rsidR="0001023C" w:rsidRPr="0013383D" w:rsidRDefault="0001023C" w:rsidP="0001023C">
      <w:pPr>
        <w:pStyle w:val="NZDoplnitI"/>
        <w:rPr>
          <w:highlight w:val="yellow"/>
        </w:rPr>
      </w:pPr>
      <w:r w:rsidRPr="0013383D">
        <w:rPr>
          <w:highlight w:val="yellow"/>
        </w:rPr>
        <w:t>[●]</w:t>
      </w:r>
      <w:r w:rsidRPr="0013383D">
        <w:rPr>
          <w:highlight w:val="yellow"/>
        </w:rPr>
        <w:tab/>
      </w:r>
    </w:p>
    <w:p w14:paraId="1E3F58E8" w14:textId="77777777" w:rsidR="0001023C" w:rsidRDefault="0001023C" w:rsidP="0001023C"/>
    <w:p w14:paraId="2CBC9C32" w14:textId="0C07D82C" w:rsidR="005F6222" w:rsidRDefault="00000000" w:rsidP="0001023C">
      <w:r>
        <w:t xml:space="preserve">{{&gt; </w:t>
      </w:r>
      <w:proofErr w:type="spellStart"/>
      <w:r>
        <w:t>rjs-</w:t>
      </w:r>
      <w:r w:rsidR="0001023C">
        <w:t>zaver</w:t>
      </w:r>
      <w:proofErr w:type="spellEnd"/>
      <w:r w:rsidR="0001023C">
        <w:t>(</w:t>
      </w:r>
      <w:proofErr w:type="gramStart"/>
      <w:r w:rsidR="0001023C">
        <w:t>spolecnik.zastoupeni</w:t>
      </w:r>
      <w:proofErr w:type="gramEnd"/>
      <w:r w:rsidR="0001023C">
        <w:t>.1.zastupce</w:t>
      </w:r>
      <w:r w:rsidR="0001023C">
        <w:t>)}}</w:t>
      </w:r>
    </w:p>
    <w:p w14:paraId="67231324" w14:textId="77777777" w:rsidR="005F6222" w:rsidRDefault="005F6222" w:rsidP="005F622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7A22D56" w14:textId="77777777" w:rsidR="005F6222" w:rsidRDefault="005F6222" w:rsidP="005F622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B20D3E" w14:textId="77777777" w:rsidR="005F6222" w:rsidRDefault="005F6222" w:rsidP="005F6222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bookmarkStart w:id="0" w:name="_hy71j9etae2h" w:colFirst="0" w:colLast="0"/>
      <w:bookmarkEnd w:id="0"/>
    </w:p>
    <w:p w14:paraId="50B2C48F" w14:textId="77777777" w:rsidR="005F6222" w:rsidRDefault="005F6222" w:rsidP="005F6222">
      <w:bookmarkStart w:id="1" w:name="_ufi08si9wajf" w:colFirst="0" w:colLast="0"/>
      <w:bookmarkEnd w:id="1"/>
      <w:r>
        <w:t>_______________________</w:t>
      </w:r>
    </w:p>
    <w:p w14:paraId="752B9543" w14:textId="7E029512" w:rsidR="005F6222" w:rsidRDefault="005F6222" w:rsidP="005F6222">
      <w:pPr>
        <w:pStyle w:val="Podpis"/>
      </w:pPr>
      <w:r w:rsidRPr="00541F47">
        <w:t>{{</w:t>
      </w:r>
      <w:proofErr w:type="spellStart"/>
      <w:proofErr w:type="gramStart"/>
      <w:r w:rsidRPr="00541F47">
        <w:t>spolecnik.</w:t>
      </w:r>
      <w:r>
        <w:t>nazev</w:t>
      </w:r>
      <w:proofErr w:type="spellEnd"/>
      <w:proofErr w:type="gramEnd"/>
      <w:r w:rsidRPr="00541F47">
        <w:t>}}</w:t>
      </w:r>
    </w:p>
    <w:p w14:paraId="3ADEEB46" w14:textId="458FACE0" w:rsidR="005F6222" w:rsidRPr="00541F47" w:rsidRDefault="005F6222" w:rsidP="005F6222">
      <w:pPr>
        <w:pStyle w:val="Podpis"/>
        <w:rPr>
          <w:b w:val="0"/>
          <w:bCs w:val="0"/>
        </w:rPr>
      </w:pPr>
      <w:r w:rsidRPr="00541F47">
        <w:t>{{</w:t>
      </w:r>
      <w:proofErr w:type="spellStart"/>
      <w:r w:rsidRPr="00541F47">
        <w:t>spolecnik</w:t>
      </w:r>
      <w:proofErr w:type="spellEnd"/>
      <w:r w:rsidRPr="005F6222">
        <w:t xml:space="preserve"> </w:t>
      </w:r>
      <w:r>
        <w:t>zastoupeni.1.</w:t>
      </w:r>
      <w:proofErr w:type="gramStart"/>
      <w:r>
        <w:t>zastupce</w:t>
      </w:r>
      <w:r w:rsidRPr="00541F47">
        <w:t>.cele</w:t>
      </w:r>
      <w:proofErr w:type="gramEnd"/>
      <w:r w:rsidRPr="00541F47">
        <w:t>-jmeno}}</w:t>
      </w:r>
      <w:r>
        <w:t>, člen představenstva</w:t>
      </w:r>
    </w:p>
    <w:p w14:paraId="456B27B4" w14:textId="77777777" w:rsidR="005F6222" w:rsidRPr="00541F47" w:rsidRDefault="005F6222" w:rsidP="005F6222">
      <w:pPr>
        <w:pStyle w:val="Podpis"/>
        <w:rPr>
          <w:b w:val="0"/>
          <w:bCs w:val="0"/>
        </w:rPr>
      </w:pPr>
    </w:p>
    <w:p w14:paraId="240A1A16" w14:textId="77777777" w:rsidR="005F6222" w:rsidRDefault="005F6222" w:rsidP="005F6222"/>
    <w:p w14:paraId="32978374" w14:textId="77777777" w:rsidR="005F6222" w:rsidRDefault="005F6222" w:rsidP="005F6222"/>
    <w:p w14:paraId="799ABB39" w14:textId="77777777" w:rsidR="005F6222" w:rsidRPr="00541F47" w:rsidRDefault="005F6222" w:rsidP="005F6222">
      <w:pPr>
        <w:pStyle w:val="Podpisnote"/>
        <w:tabs>
          <w:tab w:val="clear" w:pos="8618"/>
        </w:tabs>
      </w:pPr>
      <w:r w:rsidRPr="00541F47">
        <w:t>{{&gt; podpis-</w:t>
      </w:r>
      <w:proofErr w:type="spellStart"/>
      <w:r w:rsidRPr="00541F47">
        <w:rPr>
          <w:rStyle w:val="Siln"/>
          <w:b/>
          <w:bCs/>
        </w:rPr>
        <w:t>porizovatele</w:t>
      </w:r>
      <w:proofErr w:type="spellEnd"/>
      <w:r w:rsidRPr="00541F47">
        <w:t>}}</w:t>
      </w:r>
    </w:p>
    <w:p w14:paraId="400D81DA" w14:textId="77777777" w:rsidR="005F6222" w:rsidRDefault="005F6222" w:rsidP="005F6222">
      <w:pPr>
        <w:rPr>
          <w:b/>
          <w:bCs/>
        </w:rPr>
      </w:pPr>
    </w:p>
    <w:p w14:paraId="667D11DC" w14:textId="77777777" w:rsidR="005F6222" w:rsidRDefault="005F6222" w:rsidP="005F6222"/>
    <w:sectPr w:rsidR="005F6222">
      <w:headerReference w:type="default" r:id="rId7"/>
      <w:headerReference w:type="first" r:id="rId8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8AB0C" w14:textId="77777777" w:rsidR="0052102C" w:rsidRDefault="0052102C">
      <w:r>
        <w:separator/>
      </w:r>
    </w:p>
  </w:endnote>
  <w:endnote w:type="continuationSeparator" w:id="0">
    <w:p w14:paraId="19D3973D" w14:textId="77777777" w:rsidR="0052102C" w:rsidRDefault="0052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0D8A7E6D-3687-47F3-80D7-78A729C6D72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E97D7AB-B970-4FBD-9823-AEFD1DA4675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54156595-C009-4EF5-8DB0-44CFD20452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BCB2E41-D6BE-4984-B678-4CAF2C1B7B0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F9CF8" w14:textId="77777777" w:rsidR="0052102C" w:rsidRDefault="0052102C">
      <w:r>
        <w:separator/>
      </w:r>
    </w:p>
  </w:footnote>
  <w:footnote w:type="continuationSeparator" w:id="0">
    <w:p w14:paraId="1951D931" w14:textId="77777777" w:rsidR="0052102C" w:rsidRDefault="0052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2D012" w14:textId="77777777" w:rsidR="001912A2" w:rsidRPr="001912A2" w:rsidRDefault="001912A2" w:rsidP="001912A2">
    <w:pPr>
      <w:pStyle w:val="NZZhlav"/>
    </w:pPr>
    <w:r w:rsidRPr="001912A2">
      <w:t xml:space="preserve">Strana </w:t>
    </w:r>
    <w:r w:rsidRPr="001912A2">
      <w:fldChar w:fldCharType="begin"/>
    </w:r>
    <w:r w:rsidRPr="001912A2">
      <w:instrText xml:space="preserve"> PAGE  \*CardText </w:instrText>
    </w:r>
    <w:r w:rsidRPr="001912A2">
      <w:fldChar w:fldCharType="separate"/>
    </w:r>
    <w:r w:rsidRPr="001912A2">
      <w:t>jedna</w:t>
    </w:r>
    <w:r w:rsidRPr="001912A2">
      <w:fldChar w:fldCharType="end"/>
    </w:r>
  </w:p>
  <w:p w14:paraId="59354C1B" w14:textId="77777777" w:rsidR="001912A2" w:rsidRPr="001912A2" w:rsidRDefault="001912A2" w:rsidP="001912A2">
    <w:pPr>
      <w:pStyle w:val="NZZhlav"/>
    </w:pPr>
    <w:r w:rsidRPr="001912A2">
      <w:t xml:space="preserve">NZ </w:t>
    </w:r>
    <w:r w:rsidRPr="001912A2">
      <w:rPr>
        <w:highlight w:val="yellow"/>
      </w:rPr>
      <w:t>[</w:t>
    </w:r>
    <w:proofErr w:type="gramStart"/>
    <w:r w:rsidRPr="001912A2">
      <w:rPr>
        <w:highlight w:val="yellow"/>
      </w:rPr>
      <w:t>●]</w:t>
    </w:r>
    <w:r w:rsidRPr="001912A2">
      <w:t>/</w:t>
    </w:r>
    <w:proofErr w:type="gramEnd"/>
    <w:r w:rsidRPr="001912A2">
      <w:t>{{</w:t>
    </w:r>
    <w:proofErr w:type="spellStart"/>
    <w:r w:rsidRPr="001912A2">
      <w:t>datum.rok</w:t>
    </w:r>
    <w:proofErr w:type="spellEnd"/>
    <w:r w:rsidRPr="001912A2">
      <w:t>}}</w:t>
    </w:r>
  </w:p>
  <w:p w14:paraId="6CB59487" w14:textId="77777777" w:rsidR="001912A2" w:rsidRPr="001912A2" w:rsidRDefault="001912A2" w:rsidP="001912A2">
    <w:pPr>
      <w:pStyle w:val="NZ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85115" w14:textId="77777777" w:rsidR="00C70B3F" w:rsidRDefault="00000000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14:paraId="1A4B7B02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14:paraId="5CBAB02D" w14:textId="77777777" w:rsidR="00C70B3F" w:rsidRDefault="00C70B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3324650">
    <w:abstractNumId w:val="4"/>
  </w:num>
  <w:num w:numId="2" w16cid:durableId="980958650">
    <w:abstractNumId w:val="0"/>
  </w:num>
  <w:num w:numId="3" w16cid:durableId="465198159">
    <w:abstractNumId w:val="5"/>
  </w:num>
  <w:num w:numId="4" w16cid:durableId="513883895">
    <w:abstractNumId w:val="2"/>
  </w:num>
  <w:num w:numId="5" w16cid:durableId="1620843163">
    <w:abstractNumId w:val="3"/>
  </w:num>
  <w:num w:numId="6" w16cid:durableId="1108695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linkStyl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01023C"/>
    <w:rsid w:val="001912A2"/>
    <w:rsid w:val="00392AAA"/>
    <w:rsid w:val="003E1B0F"/>
    <w:rsid w:val="00406864"/>
    <w:rsid w:val="0052102C"/>
    <w:rsid w:val="005F6222"/>
    <w:rsid w:val="00611C37"/>
    <w:rsid w:val="006336D0"/>
    <w:rsid w:val="00702082"/>
    <w:rsid w:val="00882296"/>
    <w:rsid w:val="00885FE2"/>
    <w:rsid w:val="0097780C"/>
    <w:rsid w:val="0099448B"/>
    <w:rsid w:val="00B37AB5"/>
    <w:rsid w:val="00C70B3F"/>
    <w:rsid w:val="00CF0E34"/>
    <w:rsid w:val="00F4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D251B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023C"/>
    <w:pPr>
      <w:tabs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01023C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1023C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1023C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rsid w:val="0001023C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uiPriority w:val="9"/>
    <w:unhideWhenUsed/>
    <w:qFormat/>
    <w:rsid w:val="0001023C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01023C"/>
    <w:pPr>
      <w:spacing w:before="360"/>
      <w:jc w:val="center"/>
      <w:outlineLvl w:val="5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  <w:rsid w:val="0001023C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01023C"/>
  </w:style>
  <w:style w:type="table" w:customStyle="1" w:styleId="TableNormal">
    <w:name w:val="TableNormal"/>
    <w:rsid w:val="0001023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rsid w:val="0001023C"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rsid w:val="0001023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Podpisnote">
    <w:name w:val="Podpis notáře"/>
    <w:basedOn w:val="Normln"/>
    <w:link w:val="PodpisnoteChar"/>
    <w:qFormat/>
    <w:rsid w:val="005F6222"/>
    <w:pPr>
      <w:spacing w:before="0"/>
      <w:jc w:val="center"/>
    </w:pPr>
    <w:rPr>
      <w:b/>
      <w:bCs/>
    </w:rPr>
  </w:style>
  <w:style w:type="character" w:customStyle="1" w:styleId="PodpisnoteChar">
    <w:name w:val="Podpis notáře Char"/>
    <w:basedOn w:val="Standardnpsmoodstavce"/>
    <w:link w:val="Podpisnote"/>
    <w:rsid w:val="005F6222"/>
    <w:rPr>
      <w:b/>
      <w:bCs/>
    </w:rPr>
  </w:style>
  <w:style w:type="character" w:styleId="Siln">
    <w:name w:val="Strong"/>
    <w:basedOn w:val="Standardnpsmoodstavce"/>
    <w:uiPriority w:val="22"/>
    <w:rsid w:val="0001023C"/>
    <w:rPr>
      <w:b/>
      <w:bCs/>
    </w:rPr>
  </w:style>
  <w:style w:type="paragraph" w:customStyle="1" w:styleId="NZKurzva">
    <w:name w:val="NZ Kurzíva"/>
    <w:basedOn w:val="Normln"/>
    <w:link w:val="NZKurzvaChar"/>
    <w:qFormat/>
    <w:rsid w:val="0001023C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01023C"/>
    <w:rPr>
      <w:i/>
      <w:iCs/>
    </w:rPr>
  </w:style>
  <w:style w:type="paragraph" w:customStyle="1" w:styleId="NZOdrky">
    <w:name w:val="NZ Odrážky"/>
    <w:basedOn w:val="Normln"/>
    <w:link w:val="NZOdrkyChar"/>
    <w:qFormat/>
    <w:rsid w:val="0001023C"/>
    <w:pPr>
      <w:numPr>
        <w:numId w:val="4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01023C"/>
  </w:style>
  <w:style w:type="paragraph" w:customStyle="1" w:styleId="NZDoplnitI">
    <w:name w:val="NZ Doplnit I."/>
    <w:basedOn w:val="Normln"/>
    <w:link w:val="NZDoplnitIChar"/>
    <w:qFormat/>
    <w:rsid w:val="0001023C"/>
    <w:pPr>
      <w:numPr>
        <w:numId w:val="5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01023C"/>
    <w:rPr>
      <w:b/>
      <w:bCs/>
      <w:iCs/>
      <w:lang w:val="cs-CZ"/>
    </w:rPr>
  </w:style>
  <w:style w:type="paragraph" w:styleId="Podpis">
    <w:name w:val="Signature"/>
    <w:basedOn w:val="Normln"/>
    <w:link w:val="PodpisChar"/>
    <w:uiPriority w:val="99"/>
    <w:unhideWhenUsed/>
    <w:qFormat/>
    <w:rsid w:val="0001023C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01023C"/>
    <w:rPr>
      <w:b/>
      <w:bCs/>
    </w:rPr>
  </w:style>
  <w:style w:type="paragraph" w:customStyle="1" w:styleId="NZPodpisnote">
    <w:name w:val="NZ Podpis notáře"/>
    <w:basedOn w:val="Normln"/>
    <w:link w:val="NZPodpisnoteChar"/>
    <w:qFormat/>
    <w:rsid w:val="0001023C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01023C"/>
    <w:rPr>
      <w:b/>
      <w:bCs/>
    </w:rPr>
  </w:style>
  <w:style w:type="paragraph" w:customStyle="1" w:styleId="NZZhlav">
    <w:name w:val="NZ Záhlaví"/>
    <w:basedOn w:val="Normln"/>
    <w:link w:val="NZZhlavChar"/>
    <w:qFormat/>
    <w:rsid w:val="0001023C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spacing w:before="0"/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01023C"/>
    <w:rPr>
      <w:b/>
      <w:bCs/>
      <w:color w:val="000000"/>
    </w:rPr>
  </w:style>
  <w:style w:type="paragraph" w:customStyle="1" w:styleId="NZodrkylight">
    <w:name w:val="NZ odrážky light"/>
    <w:basedOn w:val="Normln"/>
    <w:link w:val="NZodrkylightChar"/>
    <w:qFormat/>
    <w:rsid w:val="0001023C"/>
    <w:pPr>
      <w:numPr>
        <w:numId w:val="6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01023C"/>
    <w:rPr>
      <w:lang w:val="cs-CZ"/>
    </w:rPr>
  </w:style>
  <w:style w:type="paragraph" w:customStyle="1" w:styleId="NZkurzvaodsazen">
    <w:name w:val="NZ kurzíva odsazená"/>
    <w:basedOn w:val="NZKurzva"/>
    <w:link w:val="NZkurzvaodsazenChar"/>
    <w:qFormat/>
    <w:rsid w:val="0001023C"/>
    <w:pPr>
      <w:ind w:left="567"/>
    </w:pPr>
  </w:style>
  <w:style w:type="character" w:customStyle="1" w:styleId="Nadpis1Char">
    <w:name w:val="Nadpis 1 Char"/>
    <w:basedOn w:val="Standardnpsmoodstavce"/>
    <w:link w:val="Nadpis1"/>
    <w:uiPriority w:val="9"/>
    <w:rsid w:val="0001023C"/>
    <w:rPr>
      <w:b/>
      <w:bCs/>
      <w:i/>
      <w:iCs/>
      <w:sz w:val="32"/>
      <w:szCs w:val="32"/>
    </w:rPr>
  </w:style>
  <w:style w:type="character" w:customStyle="1" w:styleId="NZkurzvaodsazenChar">
    <w:name w:val="NZ kurzíva odsazená Char"/>
    <w:basedOn w:val="NZKurzvaChar"/>
    <w:link w:val="NZkurzvaodsazen"/>
    <w:rsid w:val="0001023C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01023C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01023C"/>
    <w:rPr>
      <w:b/>
      <w:bCs/>
      <w:color w:val="000000"/>
      <w:spacing w:val="80"/>
      <w:sz w:val="28"/>
      <w:szCs w:val="28"/>
    </w:rPr>
  </w:style>
  <w:style w:type="paragraph" w:customStyle="1" w:styleId="NZhvzdiky">
    <w:name w:val="NZ hvězdičky"/>
    <w:basedOn w:val="Nadpis6"/>
    <w:link w:val="NZhvzdikyChar"/>
    <w:qFormat/>
    <w:rsid w:val="0001023C"/>
  </w:style>
  <w:style w:type="character" w:customStyle="1" w:styleId="Nadpis6Char">
    <w:name w:val="Nadpis 6 Char"/>
    <w:basedOn w:val="Standardnpsmoodstavce"/>
    <w:link w:val="Nadpis6"/>
    <w:uiPriority w:val="9"/>
    <w:rsid w:val="0001023C"/>
    <w:rPr>
      <w:lang w:val="cs-CZ"/>
    </w:rPr>
  </w:style>
  <w:style w:type="character" w:customStyle="1" w:styleId="NZhvzdikyChar">
    <w:name w:val="NZ hvězdičky Char"/>
    <w:basedOn w:val="Nadpis6Char"/>
    <w:link w:val="NZhvzdiky"/>
    <w:rsid w:val="0001023C"/>
    <w:rPr>
      <w:lang w:val="cs-CZ"/>
    </w:rPr>
  </w:style>
  <w:style w:type="paragraph" w:styleId="Zhlav">
    <w:name w:val="header"/>
    <w:basedOn w:val="Normln"/>
    <w:link w:val="ZhlavChar"/>
    <w:uiPriority w:val="99"/>
    <w:unhideWhenUsed/>
    <w:rsid w:val="0001023C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1023C"/>
  </w:style>
  <w:style w:type="paragraph" w:styleId="Zpat">
    <w:name w:val="footer"/>
    <w:basedOn w:val="Normln"/>
    <w:link w:val="ZpatChar"/>
    <w:uiPriority w:val="99"/>
    <w:unhideWhenUsed/>
    <w:rsid w:val="0001023C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010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50</TotalTime>
  <Pages>2</Pages>
  <Words>215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7</cp:revision>
  <dcterms:created xsi:type="dcterms:W3CDTF">2026-06-22T13:21:00Z</dcterms:created>
  <dcterms:modified xsi:type="dcterms:W3CDTF">2026-09-20T14:08:00Z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