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1091A" w14:textId="77777777" w:rsidR="006913DE" w:rsidRDefault="006913DE"/>
    <w:p w14:paraId="7506FDB0" w14:textId="77777777" w:rsidR="006913DE" w:rsidRDefault="006913DE">
      <w:pPr>
        <w:jc w:val="center"/>
        <w:rPr>
          <w:i/>
          <w:iCs/>
        </w:rPr>
      </w:pPr>
    </w:p>
    <w:p w14:paraId="283F4193" w14:textId="77777777" w:rsidR="006913DE" w:rsidRDefault="00000000" w:rsidP="00453D34">
      <w:pPr>
        <w:pStyle w:val="Nadpis1"/>
      </w:pPr>
      <w:r>
        <w:t>N o t á ř s k ý    z á p i s</w:t>
      </w:r>
    </w:p>
    <w:p w14:paraId="1DC368F7" w14:textId="77777777" w:rsidR="006913DE" w:rsidRDefault="006913DE"/>
    <w:p w14:paraId="6C9E86EC" w14:textId="4ACCC92B" w:rsidR="007E59AA" w:rsidRDefault="00000000" w:rsidP="00125105">
      <w:r>
        <w:t xml:space="preserve">{{&gt; </w:t>
      </w:r>
      <w:proofErr w:type="spellStart"/>
      <w:r>
        <w:t>hlavicka-misto-sepsani</w:t>
      </w:r>
      <w:proofErr w:type="spellEnd"/>
      <w:r>
        <w:t>}}</w:t>
      </w:r>
      <w:r w:rsidR="007C6A39">
        <w:tab/>
      </w:r>
    </w:p>
    <w:p w14:paraId="18AAF89C" w14:textId="3FDCCA1D" w:rsidR="006913DE" w:rsidRDefault="00000000" w:rsidP="001A5EBF">
      <w:pPr>
        <w:pStyle w:val="NZKurzva"/>
      </w:pPr>
      <w:r>
        <w:t>Ú</w:t>
      </w:r>
      <w:r w:rsidR="00292657">
        <w:t xml:space="preserve"> </w:t>
      </w:r>
      <w:r>
        <w:t>č</w:t>
      </w:r>
      <w:r w:rsidR="00292657">
        <w:t xml:space="preserve"> </w:t>
      </w:r>
      <w:r>
        <w:t>a</w:t>
      </w:r>
      <w:r w:rsidR="00292657">
        <w:t xml:space="preserve"> </w:t>
      </w:r>
      <w:r>
        <w:t>s</w:t>
      </w:r>
      <w:r w:rsidR="00292657">
        <w:t> </w:t>
      </w:r>
      <w:r>
        <w:t>t</w:t>
      </w:r>
      <w:r w:rsidR="00292657">
        <w:t xml:space="preserve"> </w:t>
      </w:r>
      <w:r>
        <w:t>n</w:t>
      </w:r>
      <w:r w:rsidR="00292657">
        <w:t xml:space="preserve"> </w:t>
      </w:r>
      <w:r>
        <w:t>í</w:t>
      </w:r>
      <w:r w:rsidR="00292657">
        <w:t xml:space="preserve"> </w:t>
      </w:r>
      <w:r>
        <w:t xml:space="preserve">k: </w:t>
      </w:r>
      <w:r>
        <w:tab/>
      </w:r>
    </w:p>
    <w:p w14:paraId="7210294C" w14:textId="3B88A090" w:rsidR="006913DE" w:rsidRDefault="00000000" w:rsidP="005C69F7">
      <w:pPr>
        <w:pStyle w:val="NZOdrky"/>
      </w:pPr>
      <w:bookmarkStart w:id="0" w:name="_62xs1yx0rnzn" w:colFirst="0" w:colLast="0"/>
      <w:bookmarkEnd w:id="0"/>
      <w:r w:rsidRPr="00EB7084">
        <w:t>{</w:t>
      </w:r>
      <w:proofErr w:type="gramStart"/>
      <w:r w:rsidRPr="00EB7084">
        <w:t>{</w:t>
      </w:r>
      <w:r w:rsidR="00EB7084" w:rsidRPr="00EB7084">
        <w:t>&gt;osoba</w:t>
      </w:r>
      <w:proofErr w:type="gramEnd"/>
      <w:r w:rsidR="00EB7084" w:rsidRPr="00EB7084">
        <w:t>-</w:t>
      </w:r>
      <w:proofErr w:type="spellStart"/>
      <w:r w:rsidR="00EB7084" w:rsidRPr="00EB7084">
        <w:t>udaje</w:t>
      </w:r>
      <w:proofErr w:type="spellEnd"/>
      <w:r w:rsidR="00EB7084" w:rsidRPr="00EB7084">
        <w:t>(</w:t>
      </w:r>
      <w:proofErr w:type="spellStart"/>
      <w:r w:rsidRPr="00EB7084">
        <w:t>spolecnik</w:t>
      </w:r>
      <w:proofErr w:type="spellEnd"/>
      <w:r w:rsidR="00EB7084" w:rsidRPr="00EB7084">
        <w:t>)</w:t>
      </w:r>
      <w:r w:rsidRPr="00EB7084">
        <w:t>}}</w:t>
      </w:r>
      <w:r>
        <w:t xml:space="preserve">, </w:t>
      </w:r>
      <w:r w:rsidR="00BC36E7">
        <w:t>{{</w:t>
      </w:r>
      <w:proofErr w:type="spellStart"/>
      <w:proofErr w:type="gramStart"/>
      <w:r w:rsidR="00BC36E7">
        <w:t>spolecnik.totoznost</w:t>
      </w:r>
      <w:proofErr w:type="spellEnd"/>
      <w:proofErr w:type="gramEnd"/>
      <w:r w:rsidR="00800F3D">
        <w:t>-text</w:t>
      </w:r>
      <w:r w:rsidR="00BC36E7">
        <w:t>}}</w:t>
      </w:r>
      <w:r>
        <w:t>.</w:t>
      </w:r>
      <w:r w:rsidR="00CF1892">
        <w:tab/>
      </w:r>
    </w:p>
    <w:p w14:paraId="710D4463" w14:textId="77777777" w:rsidR="006913DE" w:rsidRDefault="00BC36E7" w:rsidP="00125105">
      <w:bookmarkStart w:id="1" w:name="_2ubu0lt84vwg" w:colFirst="0" w:colLast="0"/>
      <w:bookmarkEnd w:id="1"/>
      <w:r>
        <w:t>{{</w:t>
      </w:r>
      <w:proofErr w:type="spellStart"/>
      <w:proofErr w:type="gramStart"/>
      <w:r>
        <w:t>spolecnik.</w:t>
      </w:r>
      <w:r w:rsidR="00626C1A">
        <w:t>P</w:t>
      </w:r>
      <w:r>
        <w:t>ritomny</w:t>
      </w:r>
      <w:proofErr w:type="spellEnd"/>
      <w:proofErr w:type="gramEnd"/>
      <w:r>
        <w:t>}} {{</w:t>
      </w:r>
      <w:proofErr w:type="spellStart"/>
      <w:proofErr w:type="gramStart"/>
      <w:r>
        <w:t>spolecnik.cele</w:t>
      </w:r>
      <w:proofErr w:type="gramEnd"/>
      <w:r>
        <w:t>-jmeno</w:t>
      </w:r>
      <w:proofErr w:type="spellEnd"/>
      <w:r>
        <w:t>}} prohlašuje, že je</w:t>
      </w:r>
      <w:r w:rsidR="00984747">
        <w:t xml:space="preserve"> </w:t>
      </w:r>
      <w:r w:rsidR="00984747" w:rsidRPr="00984747">
        <w:t>{{</w:t>
      </w:r>
      <w:proofErr w:type="spellStart"/>
      <w:proofErr w:type="gramStart"/>
      <w:r w:rsidR="00984747" w:rsidRPr="00984747">
        <w:t>spolecnik.zpusobily</w:t>
      </w:r>
      <w:proofErr w:type="spellEnd"/>
      <w:proofErr w:type="gramEnd"/>
      <w:r w:rsidR="00984747" w:rsidRPr="00984747">
        <w:t>}}</w:t>
      </w:r>
      <w:r>
        <w:t xml:space="preserve"> samostatně právně jednat v rozsahu právního jednání, o kterém je tento notářský zápis.</w:t>
      </w:r>
      <w:r w:rsidR="006F571C">
        <w:tab/>
      </w:r>
    </w:p>
    <w:p w14:paraId="25058CDE" w14:textId="77777777" w:rsidR="006913DE" w:rsidRDefault="00000000" w:rsidP="00125105">
      <w:pPr>
        <w:pStyle w:val="Nadpis2"/>
      </w:pPr>
      <w:r>
        <w:t>I.</w:t>
      </w:r>
    </w:p>
    <w:p w14:paraId="60F9E0B6" w14:textId="1BBF6953" w:rsidR="006913DE" w:rsidRDefault="00BC36E7" w:rsidP="00125105">
      <w:r>
        <w:t>{{</w:t>
      </w:r>
      <w:proofErr w:type="spellStart"/>
      <w:proofErr w:type="gramStart"/>
      <w:r>
        <w:t>spolecnik.</w:t>
      </w:r>
      <w:r w:rsidR="00626C1A">
        <w:t>P</w:t>
      </w:r>
      <w:r>
        <w:t>ritomny</w:t>
      </w:r>
      <w:proofErr w:type="spellEnd"/>
      <w:proofErr w:type="gramEnd"/>
      <w:r>
        <w:t>}} {{</w:t>
      </w:r>
      <w:proofErr w:type="spellStart"/>
      <w:proofErr w:type="gramStart"/>
      <w:r>
        <w:t>spolecnik.cele</w:t>
      </w:r>
      <w:proofErr w:type="spellEnd"/>
      <w:proofErr w:type="gramEnd"/>
      <w:r>
        <w:t>-</w:t>
      </w:r>
      <w:proofErr w:type="spellStart"/>
      <w:r>
        <w:t>jmeno</w:t>
      </w:r>
      <w:proofErr w:type="spellEnd"/>
      <w:r w:rsidR="00EB7084">
        <w:t>-bez-titulu</w:t>
      </w:r>
      <w:r>
        <w:t xml:space="preserve">}} prohlašuje, že dnes přede mnou jedná jako jediný společník společnosti </w:t>
      </w:r>
      <w:r w:rsidRPr="00EB7084">
        <w:t>{</w:t>
      </w:r>
      <w:proofErr w:type="gramStart"/>
      <w:r w:rsidRPr="00EB7084">
        <w:t>{</w:t>
      </w:r>
      <w:r w:rsidR="00EB7084" w:rsidRPr="00EB7084">
        <w:t>&gt;</w:t>
      </w:r>
      <w:proofErr w:type="spellStart"/>
      <w:r w:rsidR="00EB7084" w:rsidRPr="00EB7084">
        <w:t>spolecnost</w:t>
      </w:r>
      <w:proofErr w:type="gramEnd"/>
      <w:r w:rsidR="00EB7084" w:rsidRPr="00EB7084">
        <w:t>-udaje</w:t>
      </w:r>
      <w:proofErr w:type="spellEnd"/>
      <w:r w:rsidR="00EB7084" w:rsidRPr="00EB7084">
        <w:t>(</w:t>
      </w:r>
      <w:proofErr w:type="spellStart"/>
      <w:r w:rsidRPr="00EB7084">
        <w:t>spolecnost</w:t>
      </w:r>
      <w:proofErr w:type="spellEnd"/>
      <w:r w:rsidR="00EB7084" w:rsidRPr="00EB7084">
        <w:t>)</w:t>
      </w:r>
      <w:r w:rsidRPr="00EB7084">
        <w:t>}}</w:t>
      </w:r>
      <w:r>
        <w:t xml:space="preserve"> (dále též jen jako </w:t>
      </w:r>
      <w:r>
        <w:rPr>
          <w:b/>
          <w:bCs/>
        </w:rPr>
        <w:t>„Společnost“</w:t>
      </w:r>
      <w:r>
        <w:t>).</w:t>
      </w:r>
      <w:r w:rsidR="006F571C">
        <w:tab/>
      </w:r>
    </w:p>
    <w:p w14:paraId="6D2E8B91" w14:textId="77777777" w:rsidR="006913DE" w:rsidRPr="00BD5011" w:rsidRDefault="00000000" w:rsidP="005C69F7">
      <w:pPr>
        <w:pStyle w:val="NZKurzva"/>
      </w:pPr>
      <w:r w:rsidRPr="00BD5011">
        <w:t>Originál výpisu z obchodního rejstříku Společnosti z dnešního dne je založen ve spisu notáře.</w:t>
      </w:r>
      <w:r w:rsidR="00CF1892" w:rsidRPr="00BD5011">
        <w:tab/>
      </w:r>
    </w:p>
    <w:p w14:paraId="1BFE5802" w14:textId="77777777" w:rsidR="00CE04B7" w:rsidRDefault="00000000" w:rsidP="005C69F7">
      <w:r>
        <w:t xml:space="preserve">Existence Společnosti mi byla prokázána shora citovaným výpisem z obchodního rejstříku a prohlášením, které do notářského zápisu činí </w:t>
      </w:r>
      <w:r w:rsidR="00626C1A">
        <w:t>{{</w:t>
      </w:r>
      <w:proofErr w:type="spellStart"/>
      <w:proofErr w:type="gramStart"/>
      <w:r w:rsidR="00626C1A">
        <w:t>spolecnik.pritomny</w:t>
      </w:r>
      <w:proofErr w:type="spellEnd"/>
      <w:proofErr w:type="gramEnd"/>
      <w:r w:rsidR="00626C1A">
        <w:t>}}</w:t>
      </w:r>
      <w:r>
        <w:t xml:space="preserve">, </w:t>
      </w:r>
      <w:r w:rsidR="00626C1A">
        <w:t>{{</w:t>
      </w:r>
      <w:proofErr w:type="spellStart"/>
      <w:proofErr w:type="gramStart"/>
      <w:r w:rsidR="00626C1A">
        <w:t>spolecnik.ktery</w:t>
      </w:r>
      <w:proofErr w:type="spellEnd"/>
      <w:proofErr w:type="gramEnd"/>
      <w:r w:rsidR="00626C1A">
        <w:t xml:space="preserve">}} </w:t>
      </w:r>
      <w:r>
        <w:t>rovněž prohlašuje, že předložený výpis z obchodního rejstříku obsahuje aktuální údaje o Společnosti k dnešnímu dni</w:t>
      </w:r>
      <w:r w:rsidR="00FD7143">
        <w:t>.</w:t>
      </w:r>
      <w:r w:rsidR="00FD7143">
        <w:tab/>
      </w:r>
    </w:p>
    <w:p w14:paraId="2D232B42" w14:textId="393F4A89" w:rsidR="00CE04B7" w:rsidRDefault="00626C1A" w:rsidP="00125105">
      <w:r>
        <w:t>{{</w:t>
      </w:r>
      <w:proofErr w:type="spellStart"/>
      <w:proofErr w:type="gramStart"/>
      <w:r>
        <w:t>spolecnik.Pritomny</w:t>
      </w:r>
      <w:proofErr w:type="spellEnd"/>
      <w:proofErr w:type="gramEnd"/>
      <w:r>
        <w:t>}} prohlašuje,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6F571C">
        <w:tab/>
      </w:r>
    </w:p>
    <w:p w14:paraId="5B8F28CD" w14:textId="77777777" w:rsidR="006913DE" w:rsidRDefault="00000000" w:rsidP="005C69F7">
      <w:pPr>
        <w:pStyle w:val="Nadpis2"/>
      </w:pPr>
      <w:r w:rsidRPr="005C69F7">
        <w:t>II</w:t>
      </w:r>
      <w:r>
        <w:t>.</w:t>
      </w:r>
    </w:p>
    <w:p w14:paraId="1E1D2986" w14:textId="77777777" w:rsidR="006913DE" w:rsidRDefault="00000000" w:rsidP="0013383D">
      <w:r>
        <w:t>Nato jediný společník Společnosti</w:t>
      </w:r>
      <w:r>
        <w:rPr>
          <w:highlight w:val="white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5FCEC67B" w14:textId="336C903C" w:rsidR="006913DE" w:rsidRPr="0013383D" w:rsidRDefault="0013383D" w:rsidP="0013383D">
      <w:pPr>
        <w:pStyle w:val="Nadpis3"/>
      </w:pPr>
      <w:r w:rsidRPr="0013383D">
        <w:t>rozhodnutí</w:t>
      </w:r>
    </w:p>
    <w:p w14:paraId="36C0D853" w14:textId="187AE33E" w:rsidR="006913DE" w:rsidRPr="0013383D" w:rsidRDefault="0013383D" w:rsidP="000565D7">
      <w:pPr>
        <w:pStyle w:val="NZDoplnitI"/>
        <w:rPr>
          <w:highlight w:val="yellow"/>
        </w:rPr>
      </w:pPr>
      <w:r w:rsidRPr="0013383D">
        <w:rPr>
          <w:highlight w:val="yellow"/>
        </w:rPr>
        <w:t>[●]</w:t>
      </w:r>
      <w:r w:rsidRPr="0013383D">
        <w:rPr>
          <w:highlight w:val="yellow"/>
        </w:rPr>
        <w:tab/>
      </w:r>
    </w:p>
    <w:p w14:paraId="2CBC6D09" w14:textId="77777777" w:rsidR="00C2671C" w:rsidRDefault="00C2671C" w:rsidP="00C2671C"/>
    <w:p w14:paraId="4AE0255C" w14:textId="371DB49B" w:rsidR="006913DE" w:rsidRDefault="00C2671C" w:rsidP="00EB7084">
      <w:r>
        <w:t xml:space="preserve">{{&gt; </w:t>
      </w:r>
      <w:proofErr w:type="spellStart"/>
      <w:r>
        <w:t>rjs-</w:t>
      </w:r>
      <w:r w:rsidR="00EB7084">
        <w:t>zaver</w:t>
      </w:r>
      <w:proofErr w:type="spellEnd"/>
      <w:r w:rsidR="00EB7084">
        <w:t>(</w:t>
      </w:r>
      <w:proofErr w:type="spellStart"/>
      <w:r w:rsidR="00EB7084">
        <w:t>spolecnik</w:t>
      </w:r>
      <w:proofErr w:type="spellEnd"/>
      <w:r w:rsidR="00EB7084">
        <w:t>)</w:t>
      </w:r>
      <w:r>
        <w:t>}}</w:t>
      </w:r>
    </w:p>
    <w:p w14:paraId="140609B3" w14:textId="77777777" w:rsidR="006913DE" w:rsidRDefault="006913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6AED23F" w14:textId="77777777" w:rsidR="006913DE" w:rsidRDefault="006913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C499E5" w14:textId="77777777" w:rsidR="006913DE" w:rsidRDefault="006913DE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bookmarkStart w:id="2" w:name="_hy71j9etae2h" w:colFirst="0" w:colLast="0"/>
      <w:bookmarkEnd w:id="2"/>
    </w:p>
    <w:p w14:paraId="0050CC53" w14:textId="77777777" w:rsidR="006913DE" w:rsidRDefault="00000000" w:rsidP="00541F47">
      <w:bookmarkStart w:id="3" w:name="_ufi08si9wajf" w:colFirst="0" w:colLast="0"/>
      <w:bookmarkEnd w:id="3"/>
      <w:r>
        <w:t>_______________________</w:t>
      </w:r>
    </w:p>
    <w:p w14:paraId="36BB2F5F" w14:textId="766A7412" w:rsidR="006913DE" w:rsidRPr="00541F47" w:rsidRDefault="00000000" w:rsidP="00541F47">
      <w:pPr>
        <w:pStyle w:val="Podpis"/>
        <w:rPr>
          <w:b w:val="0"/>
          <w:bCs w:val="0"/>
        </w:rPr>
      </w:pPr>
      <w:r w:rsidRPr="00541F47">
        <w:t>{{</w:t>
      </w:r>
      <w:proofErr w:type="spellStart"/>
      <w:proofErr w:type="gramStart"/>
      <w:r w:rsidRPr="00541F47">
        <w:t>spolecnik.cele</w:t>
      </w:r>
      <w:proofErr w:type="spellEnd"/>
      <w:proofErr w:type="gramEnd"/>
      <w:r w:rsidRPr="00541F47">
        <w:t>-</w:t>
      </w:r>
      <w:proofErr w:type="spellStart"/>
      <w:r w:rsidRPr="00541F47">
        <w:t>jmeno</w:t>
      </w:r>
      <w:proofErr w:type="spellEnd"/>
      <w:r w:rsidR="00EB7084">
        <w:t>-bez-titulu</w:t>
      </w:r>
      <w:r w:rsidRPr="00541F47">
        <w:t>}}</w:t>
      </w:r>
    </w:p>
    <w:p w14:paraId="4615113A" w14:textId="77777777" w:rsidR="006913DE" w:rsidRDefault="006913DE"/>
    <w:p w14:paraId="3142AB66" w14:textId="77777777" w:rsidR="006913DE" w:rsidRDefault="006913DE"/>
    <w:p w14:paraId="65B62CE9" w14:textId="77777777" w:rsidR="007E59AA" w:rsidRPr="00541F47" w:rsidRDefault="00000000" w:rsidP="00541F47">
      <w:pPr>
        <w:pStyle w:val="Podpisnote"/>
        <w:tabs>
          <w:tab w:val="clear" w:pos="8618"/>
        </w:tabs>
      </w:pPr>
      <w:r w:rsidRPr="00541F47">
        <w:t>{{&gt; podpis-</w:t>
      </w:r>
      <w:proofErr w:type="spellStart"/>
      <w:r w:rsidRPr="00541F47">
        <w:rPr>
          <w:rStyle w:val="Siln"/>
          <w:b/>
          <w:bCs/>
        </w:rPr>
        <w:t>porizovatele</w:t>
      </w:r>
      <w:proofErr w:type="spellEnd"/>
      <w:r w:rsidRPr="00541F47">
        <w:t>}}</w:t>
      </w:r>
    </w:p>
    <w:p w14:paraId="18E5E414" w14:textId="77777777" w:rsidR="006913DE" w:rsidRDefault="006913DE">
      <w:pPr>
        <w:rPr>
          <w:b/>
          <w:bCs/>
        </w:rPr>
      </w:pPr>
    </w:p>
    <w:sectPr w:rsidR="006913DE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D353B" w14:textId="77777777" w:rsidR="00667148" w:rsidRDefault="00667148">
      <w:r>
        <w:separator/>
      </w:r>
    </w:p>
  </w:endnote>
  <w:endnote w:type="continuationSeparator" w:id="0">
    <w:p w14:paraId="1013468E" w14:textId="77777777" w:rsidR="00667148" w:rsidRDefault="0066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2F48685B-717E-4231-A1AB-14E9F8D7633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1586D01-5196-4784-AB37-E5569ECBD53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8EA75EDC-A5FA-442A-BC34-E5106712FE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CBC4F0E-FBEC-40D4-AC1E-828CE25BCCD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62E60" w14:textId="77777777" w:rsidR="00667148" w:rsidRDefault="00667148">
      <w:r>
        <w:separator/>
      </w:r>
    </w:p>
  </w:footnote>
  <w:footnote w:type="continuationSeparator" w:id="0">
    <w:p w14:paraId="3B8EA591" w14:textId="77777777" w:rsidR="00667148" w:rsidRDefault="00667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18181" w14:textId="77777777" w:rsidR="006913DE" w:rsidRDefault="00000000" w:rsidP="00837387">
    <w:pPr>
      <w:pStyle w:val="NZZhlav"/>
    </w:pPr>
    <w:r>
      <w:t xml:space="preserve">Strana </w:t>
    </w:r>
    <w:r w:rsidR="00E33800">
      <w:fldChar w:fldCharType="begin"/>
    </w:r>
    <w:r w:rsidR="00E33800">
      <w:instrText xml:space="preserve"> PAGE  \*CardText </w:instrText>
    </w:r>
    <w:r w:rsidR="00E33800">
      <w:fldChar w:fldCharType="separate"/>
    </w:r>
    <w:r w:rsidR="00E33800">
      <w:rPr>
        <w:noProof/>
      </w:rPr>
      <w:t>jedna</w:t>
    </w:r>
    <w:r w:rsidR="00E33800">
      <w:fldChar w:fldCharType="end"/>
    </w:r>
  </w:p>
  <w:p w14:paraId="5A920B2D" w14:textId="3875CC41" w:rsidR="006913DE" w:rsidRDefault="00000000" w:rsidP="00837387">
    <w:pPr>
      <w:pStyle w:val="NZZhlav"/>
    </w:pPr>
    <w:r>
      <w:t xml:space="preserve">NZ </w:t>
    </w:r>
    <w:r w:rsidR="00BD5011" w:rsidRPr="000565D7">
      <w:rPr>
        <w:highlight w:val="yellow"/>
      </w:rPr>
      <w:t>[</w:t>
    </w:r>
    <w:proofErr w:type="gramStart"/>
    <w:r w:rsidR="00BD5011" w:rsidRPr="000565D7">
      <w:rPr>
        <w:highlight w:val="yellow"/>
      </w:rPr>
      <w:t>●]</w:t>
    </w:r>
    <w:r>
      <w:t>/</w:t>
    </w:r>
    <w:proofErr w:type="gramEnd"/>
    <w:r w:rsidR="00D07AA8" w:rsidRPr="00D07AA8">
      <w:t>{{</w:t>
    </w:r>
    <w:proofErr w:type="spellStart"/>
    <w:r w:rsidR="00D07AA8" w:rsidRPr="00D07AA8">
      <w:t>datum</w:t>
    </w:r>
    <w:r w:rsidR="00D07AA8">
      <w:t>.rok</w:t>
    </w:r>
    <w:proofErr w:type="spellEnd"/>
    <w:r w:rsidR="00D07AA8" w:rsidRPr="00D07AA8">
      <w:t>}}</w:t>
    </w:r>
  </w:p>
  <w:p w14:paraId="2FC3AAF8" w14:textId="77777777" w:rsidR="006913DE" w:rsidRDefault="006913DE" w:rsidP="00837387">
    <w:pPr>
      <w:pStyle w:val="NZ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1E4B3" w14:textId="77777777" w:rsidR="006913DE" w:rsidRDefault="00000000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14:paraId="565F6511" w14:textId="77777777" w:rsidR="006913DE" w:rsidRDefault="00000000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14:paraId="24B531CE" w14:textId="77777777" w:rsidR="006913DE" w:rsidRDefault="006913D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13883895">
    <w:abstractNumId w:val="1"/>
  </w:num>
  <w:num w:numId="2" w16cid:durableId="1620843163">
    <w:abstractNumId w:val="2"/>
  </w:num>
  <w:num w:numId="3" w16cid:durableId="110869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3DE"/>
    <w:rsid w:val="0000387D"/>
    <w:rsid w:val="00035AE7"/>
    <w:rsid w:val="000565D7"/>
    <w:rsid w:val="000B4699"/>
    <w:rsid w:val="00125105"/>
    <w:rsid w:val="00133633"/>
    <w:rsid w:val="0013383D"/>
    <w:rsid w:val="001A5EBF"/>
    <w:rsid w:val="00292657"/>
    <w:rsid w:val="003356EC"/>
    <w:rsid w:val="00371C36"/>
    <w:rsid w:val="003931A2"/>
    <w:rsid w:val="003F2C56"/>
    <w:rsid w:val="00453D34"/>
    <w:rsid w:val="00480F79"/>
    <w:rsid w:val="004C1382"/>
    <w:rsid w:val="004E61A8"/>
    <w:rsid w:val="00541F47"/>
    <w:rsid w:val="00587B39"/>
    <w:rsid w:val="005925BB"/>
    <w:rsid w:val="005C69F7"/>
    <w:rsid w:val="005C6B92"/>
    <w:rsid w:val="005C6F71"/>
    <w:rsid w:val="005E3F65"/>
    <w:rsid w:val="00626C1A"/>
    <w:rsid w:val="00626D2D"/>
    <w:rsid w:val="00634391"/>
    <w:rsid w:val="00667148"/>
    <w:rsid w:val="006913DE"/>
    <w:rsid w:val="006B6005"/>
    <w:rsid w:val="006F571C"/>
    <w:rsid w:val="00734696"/>
    <w:rsid w:val="0075691F"/>
    <w:rsid w:val="007C6A39"/>
    <w:rsid w:val="007C71A0"/>
    <w:rsid w:val="007E59AA"/>
    <w:rsid w:val="007F5F8F"/>
    <w:rsid w:val="00800F3D"/>
    <w:rsid w:val="00802C85"/>
    <w:rsid w:val="00837387"/>
    <w:rsid w:val="00894E88"/>
    <w:rsid w:val="00984747"/>
    <w:rsid w:val="0099448B"/>
    <w:rsid w:val="009B602A"/>
    <w:rsid w:val="00A017BC"/>
    <w:rsid w:val="00AA0124"/>
    <w:rsid w:val="00B31F7C"/>
    <w:rsid w:val="00BA1AED"/>
    <w:rsid w:val="00BB38A2"/>
    <w:rsid w:val="00BB52C0"/>
    <w:rsid w:val="00BB7678"/>
    <w:rsid w:val="00BC36E7"/>
    <w:rsid w:val="00BC7563"/>
    <w:rsid w:val="00BD4634"/>
    <w:rsid w:val="00BD5011"/>
    <w:rsid w:val="00C2671C"/>
    <w:rsid w:val="00CE04B7"/>
    <w:rsid w:val="00CF1892"/>
    <w:rsid w:val="00D07AA8"/>
    <w:rsid w:val="00D164E2"/>
    <w:rsid w:val="00D556CE"/>
    <w:rsid w:val="00D605B5"/>
    <w:rsid w:val="00E33800"/>
    <w:rsid w:val="00EB7084"/>
    <w:rsid w:val="00EE683B"/>
    <w:rsid w:val="00F14515"/>
    <w:rsid w:val="00F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0050"/>
  <w15:docId w15:val="{BC4AF609-C877-4AA5-BE26-F8CA8352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5EBF"/>
    <w:pPr>
      <w:tabs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1A5EBF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A5EBF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A5EBF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rsid w:val="001A5EBF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uiPriority w:val="9"/>
    <w:unhideWhenUsed/>
    <w:qFormat/>
    <w:rsid w:val="001A5EBF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A5EBF"/>
    <w:pPr>
      <w:spacing w:before="360"/>
      <w:jc w:val="center"/>
      <w:outlineLvl w:val="5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  <w:rsid w:val="001A5EBF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1A5EBF"/>
  </w:style>
  <w:style w:type="table" w:customStyle="1" w:styleId="TableNormal">
    <w:name w:val="TableNormal"/>
    <w:rsid w:val="001A5E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rsid w:val="001A5EBF"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rsid w:val="001A5EB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1A5EBF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A5EBF"/>
  </w:style>
  <w:style w:type="paragraph" w:styleId="Zpat">
    <w:name w:val="footer"/>
    <w:basedOn w:val="Normln"/>
    <w:link w:val="ZpatChar"/>
    <w:uiPriority w:val="99"/>
    <w:unhideWhenUsed/>
    <w:rsid w:val="001A5EBF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1A5EBF"/>
  </w:style>
  <w:style w:type="character" w:styleId="Siln">
    <w:name w:val="Strong"/>
    <w:basedOn w:val="Standardnpsmoodstavce"/>
    <w:uiPriority w:val="22"/>
    <w:rsid w:val="001A5EBF"/>
    <w:rPr>
      <w:b/>
      <w:bCs/>
    </w:rPr>
  </w:style>
  <w:style w:type="paragraph" w:customStyle="1" w:styleId="DoplnitI">
    <w:name w:val="Doplnit I."/>
    <w:basedOn w:val="Normln"/>
    <w:link w:val="DoplnitIChar"/>
    <w:qFormat/>
    <w:rsid w:val="0013383D"/>
    <w:pPr>
      <w:ind w:left="930" w:hanging="573"/>
      <w:jc w:val="center"/>
    </w:pPr>
    <w:rPr>
      <w:b/>
      <w:bCs/>
      <w:iCs/>
      <w:lang w:val="cs-CZ"/>
    </w:rPr>
  </w:style>
  <w:style w:type="character" w:customStyle="1" w:styleId="DoplnitIChar">
    <w:name w:val="Doplnit I. Char"/>
    <w:basedOn w:val="Standardnpsmoodstavce"/>
    <w:link w:val="DoplnitI"/>
    <w:rsid w:val="0013383D"/>
    <w:rPr>
      <w:b/>
      <w:bCs/>
      <w:iCs/>
      <w:lang w:val="cs-CZ"/>
    </w:rPr>
  </w:style>
  <w:style w:type="paragraph" w:styleId="Podpis">
    <w:name w:val="Signature"/>
    <w:basedOn w:val="Normln"/>
    <w:link w:val="PodpisChar"/>
    <w:uiPriority w:val="99"/>
    <w:unhideWhenUsed/>
    <w:qFormat/>
    <w:rsid w:val="001A5EBF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1A5EBF"/>
    <w:rPr>
      <w:b/>
      <w:bCs/>
    </w:rPr>
  </w:style>
  <w:style w:type="paragraph" w:customStyle="1" w:styleId="Podpisnote">
    <w:name w:val="Podpis notáře"/>
    <w:basedOn w:val="Normln"/>
    <w:link w:val="PodpisnoteChar"/>
    <w:qFormat/>
    <w:rsid w:val="00541F47"/>
    <w:pPr>
      <w:spacing w:before="0"/>
      <w:jc w:val="center"/>
    </w:pPr>
    <w:rPr>
      <w:b/>
      <w:bCs/>
    </w:rPr>
  </w:style>
  <w:style w:type="character" w:customStyle="1" w:styleId="PodpisnoteChar">
    <w:name w:val="Podpis notáře Char"/>
    <w:basedOn w:val="Standardnpsmoodstavce"/>
    <w:link w:val="Podpisnote"/>
    <w:rsid w:val="00541F47"/>
    <w:rPr>
      <w:b/>
      <w:bCs/>
    </w:rPr>
  </w:style>
  <w:style w:type="paragraph" w:customStyle="1" w:styleId="NZKurzva">
    <w:name w:val="NZ Kurzíva"/>
    <w:basedOn w:val="Normln"/>
    <w:link w:val="NZKurzvaChar"/>
    <w:qFormat/>
    <w:rsid w:val="001A5EBF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1A5EBF"/>
    <w:rPr>
      <w:i/>
      <w:iCs/>
    </w:rPr>
  </w:style>
  <w:style w:type="paragraph" w:customStyle="1" w:styleId="NZOdrky">
    <w:name w:val="NZ Odrážky"/>
    <w:basedOn w:val="Normln"/>
    <w:link w:val="NZOdrkyChar"/>
    <w:qFormat/>
    <w:rsid w:val="001A5EBF"/>
    <w:pPr>
      <w:numPr>
        <w:numId w:val="1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1A5EBF"/>
  </w:style>
  <w:style w:type="paragraph" w:customStyle="1" w:styleId="NZDoplnitI">
    <w:name w:val="NZ Doplnit I."/>
    <w:basedOn w:val="Normln"/>
    <w:link w:val="NZDoplnitIChar"/>
    <w:qFormat/>
    <w:rsid w:val="001A5EBF"/>
    <w:pPr>
      <w:numPr>
        <w:numId w:val="2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1A5EBF"/>
    <w:rPr>
      <w:b/>
      <w:bCs/>
      <w:iCs/>
      <w:lang w:val="cs-CZ"/>
    </w:rPr>
  </w:style>
  <w:style w:type="paragraph" w:customStyle="1" w:styleId="NZPodpisnote">
    <w:name w:val="NZ Podpis notáře"/>
    <w:basedOn w:val="Normln"/>
    <w:link w:val="NZPodpisnoteChar"/>
    <w:qFormat/>
    <w:rsid w:val="001A5EBF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1A5EBF"/>
    <w:rPr>
      <w:b/>
      <w:bCs/>
    </w:rPr>
  </w:style>
  <w:style w:type="paragraph" w:customStyle="1" w:styleId="NZZhlav">
    <w:name w:val="NZ Záhlaví"/>
    <w:basedOn w:val="Normln"/>
    <w:link w:val="NZZhlavChar"/>
    <w:qFormat/>
    <w:rsid w:val="001A5EBF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spacing w:before="0"/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1A5EBF"/>
    <w:rPr>
      <w:b/>
      <w:bCs/>
      <w:color w:val="000000"/>
    </w:rPr>
  </w:style>
  <w:style w:type="character" w:customStyle="1" w:styleId="Nadpis1Char">
    <w:name w:val="Nadpis 1 Char"/>
    <w:basedOn w:val="Standardnpsmoodstavce"/>
    <w:link w:val="Nadpis1"/>
    <w:uiPriority w:val="9"/>
    <w:rsid w:val="001A5EBF"/>
    <w:rPr>
      <w:b/>
      <w:bCs/>
      <w:i/>
      <w:iCs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A5EBF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1A5EBF"/>
    <w:rPr>
      <w:b/>
      <w:bCs/>
      <w:color w:val="000000"/>
      <w:spacing w:val="80"/>
      <w:sz w:val="28"/>
      <w:szCs w:val="28"/>
    </w:rPr>
  </w:style>
  <w:style w:type="paragraph" w:customStyle="1" w:styleId="NZodrkylight">
    <w:name w:val="NZ odrážky light"/>
    <w:basedOn w:val="Normln"/>
    <w:link w:val="NZodrkylightChar"/>
    <w:qFormat/>
    <w:rsid w:val="001A5EBF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1A5EBF"/>
    <w:rPr>
      <w:lang w:val="cs-CZ"/>
    </w:rPr>
  </w:style>
  <w:style w:type="paragraph" w:customStyle="1" w:styleId="NZkurzvaodsazen">
    <w:name w:val="NZ kurzíva odsazená"/>
    <w:basedOn w:val="NZKurzva"/>
    <w:link w:val="NZkurzvaodsazenChar"/>
    <w:qFormat/>
    <w:rsid w:val="001A5EBF"/>
    <w:pPr>
      <w:ind w:left="567"/>
    </w:pPr>
  </w:style>
  <w:style w:type="character" w:customStyle="1" w:styleId="NZkurzvaodsazenChar">
    <w:name w:val="NZ kurzíva odsazená Char"/>
    <w:basedOn w:val="NZKurzvaChar"/>
    <w:link w:val="NZkurzvaodsazen"/>
    <w:rsid w:val="001A5EBF"/>
    <w:rPr>
      <w:i/>
      <w:iCs/>
    </w:rPr>
  </w:style>
  <w:style w:type="paragraph" w:customStyle="1" w:styleId="NZhvzdiky">
    <w:name w:val="NZ hvězdičky"/>
    <w:basedOn w:val="Nadpis6"/>
    <w:link w:val="NZhvzdikyChar"/>
    <w:qFormat/>
    <w:rsid w:val="001A5EBF"/>
  </w:style>
  <w:style w:type="character" w:customStyle="1" w:styleId="Nadpis6Char">
    <w:name w:val="Nadpis 6 Char"/>
    <w:basedOn w:val="Standardnpsmoodstavce"/>
    <w:link w:val="Nadpis6"/>
    <w:uiPriority w:val="9"/>
    <w:rsid w:val="001A5EBF"/>
    <w:rPr>
      <w:lang w:val="cs-CZ"/>
    </w:rPr>
  </w:style>
  <w:style w:type="character" w:customStyle="1" w:styleId="NZhvzdikyChar">
    <w:name w:val="NZ hvězdičky Char"/>
    <w:basedOn w:val="Nadpis6Char"/>
    <w:link w:val="NZhvzdiky"/>
    <w:rsid w:val="001A5EBF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A860-F528-46D6-8749-AF260F16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2209</TotalTime>
  <Pages>2</Pages>
  <Words>226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26</cp:revision>
  <dcterms:created xsi:type="dcterms:W3CDTF">2026-06-22T13:20:00Z</dcterms:created>
  <dcterms:modified xsi:type="dcterms:W3CDTF">2026-09-21T07:23:00Z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