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C1D04" w14:textId="77777777" w:rsidR="009448FF" w:rsidRDefault="009448FF"/>
    <w:p w14:paraId="3E31EECE" w14:textId="77777777" w:rsidR="009448FF" w:rsidRDefault="009448FF">
      <w:pPr>
        <w:jc w:val="center"/>
        <w:rPr>
          <w:i/>
          <w:iCs/>
        </w:rPr>
      </w:pPr>
    </w:p>
    <w:p w14:paraId="1CA33233" w14:textId="77777777" w:rsidR="009448FF" w:rsidRDefault="00F41E26">
      <w:pPr>
        <w:pStyle w:val="Nadpis1"/>
        <w:rPr>
          <w:i w:val="0"/>
          <w:iCs w:val="0"/>
        </w:rPr>
      </w:pPr>
      <w:r>
        <w:t>N o t á ř s k ý    z á p i s</w:t>
      </w:r>
    </w:p>
    <w:p w14:paraId="3BC98E71" w14:textId="77777777" w:rsidR="009448FF" w:rsidRDefault="009448FF"/>
    <w:p w14:paraId="3E6A5C91" w14:textId="32F75063" w:rsidR="004938E4" w:rsidRDefault="00000000" w:rsidP="003579F9">
      <w:pPr>
        <w:rPr>
          <w:lang w:eastAsia="en-US"/>
        </w:rPr>
      </w:pPr>
      <w:r>
        <w:rPr>
          <w:lang w:eastAsia="en-US"/>
        </w:rPr>
        <w:t xml:space="preserve">{{&gt; </w:t>
      </w:r>
      <w:proofErr w:type="spellStart"/>
      <w:r>
        <w:rPr>
          <w:lang w:eastAsia="en-US"/>
        </w:rPr>
        <w:t>hlavicka-misto-sepsani</w:t>
      </w:r>
      <w:proofErr w:type="spellEnd"/>
      <w:r>
        <w:rPr>
          <w:lang w:eastAsia="en-US"/>
        </w:rPr>
        <w:t>}}</w:t>
      </w:r>
      <w:r w:rsidR="003579F9">
        <w:rPr>
          <w:lang w:eastAsia="en-US"/>
        </w:rPr>
        <w:tab/>
      </w:r>
    </w:p>
    <w:p w14:paraId="116E0683" w14:textId="77777777" w:rsidR="009448FF" w:rsidRDefault="00F41E26" w:rsidP="003579F9">
      <w:pPr>
        <w:pStyle w:val="NZKurzva"/>
      </w:pPr>
      <w:r>
        <w:t xml:space="preserve">Ú č a s t n í k: </w:t>
      </w:r>
      <w:r>
        <w:tab/>
      </w:r>
    </w:p>
    <w:p w14:paraId="44FC8F47" w14:textId="77777777" w:rsidR="00CC67EB" w:rsidRPr="004E306C" w:rsidRDefault="00D31CC7" w:rsidP="00FB4C38">
      <w:pPr>
        <w:pStyle w:val="NZOdrky"/>
      </w:pPr>
      <w:r w:rsidRPr="003579F9">
        <w:rPr>
          <w:b/>
          <w:bCs/>
        </w:rPr>
        <w:t>{{</w:t>
      </w:r>
      <w:proofErr w:type="spellStart"/>
      <w:r w:rsidRPr="003579F9">
        <w:rPr>
          <w:b/>
          <w:bCs/>
        </w:rPr>
        <w:t>spolecnik.nazev</w:t>
      </w:r>
      <w:proofErr w:type="spellEnd"/>
      <w:r w:rsidRPr="003579F9">
        <w:rPr>
          <w:b/>
          <w:bCs/>
        </w:rPr>
        <w:t>}}</w:t>
      </w:r>
      <w:r>
        <w:t xml:space="preserve">, se </w:t>
      </w:r>
      <w:r w:rsidRPr="00FB4C38">
        <w:t>sídlem</w:t>
      </w:r>
      <w:r>
        <w:t xml:space="preserve"> </w:t>
      </w:r>
      <w:r w:rsidR="008932D0" w:rsidRPr="008932D0">
        <w:t>{{</w:t>
      </w:r>
      <w:proofErr w:type="spellStart"/>
      <w:r w:rsidR="008932D0" w:rsidRPr="008932D0">
        <w:t>spolecnik.adresa</w:t>
      </w:r>
      <w:proofErr w:type="spellEnd"/>
      <w:r w:rsidR="008932D0" w:rsidRPr="008932D0">
        <w:t>}}</w:t>
      </w:r>
      <w:r>
        <w:t xml:space="preserve">, </w:t>
      </w:r>
      <w:r w:rsidR="008932D0">
        <w:t>I</w:t>
      </w:r>
      <w:r>
        <w:t>dentifikační číslo {{</w:t>
      </w:r>
      <w:proofErr w:type="spellStart"/>
      <w:r>
        <w:t>spolecnik.ico</w:t>
      </w:r>
      <w:proofErr w:type="spellEnd"/>
      <w:r>
        <w:t>}}, zapsaná v obchodním rejstříku vedeném u {{spolecnik.rejstrik.soud-2p}}, oddíl {{</w:t>
      </w:r>
      <w:proofErr w:type="spellStart"/>
      <w:r>
        <w:t>spolecnik.rejstrik.oddil</w:t>
      </w:r>
      <w:proofErr w:type="spellEnd"/>
      <w:r>
        <w:t>}}, vložka {{</w:t>
      </w:r>
      <w:proofErr w:type="spellStart"/>
      <w:r>
        <w:t>spolecnik.rejstrik.vlozka</w:t>
      </w:r>
      <w:proofErr w:type="spellEnd"/>
      <w:r>
        <w:t>}} (dále též jen jako „</w:t>
      </w:r>
      <w:r w:rsidRPr="003579F9">
        <w:rPr>
          <w:b/>
          <w:bCs/>
        </w:rPr>
        <w:t>Společník</w:t>
      </w:r>
      <w:r>
        <w:t xml:space="preserve">“), zastoupená na základě plné moci zmocněncem, tj. </w:t>
      </w:r>
      <w:r w:rsidRPr="003579F9">
        <w:rPr>
          <w:b/>
          <w:bCs/>
        </w:rPr>
        <w:t>{{</w:t>
      </w:r>
      <w:proofErr w:type="spellStart"/>
      <w:r w:rsidRPr="003579F9">
        <w:rPr>
          <w:b/>
          <w:bCs/>
        </w:rPr>
        <w:t>spolecnik.zastupce.cele-jmeno</w:t>
      </w:r>
      <w:proofErr w:type="spellEnd"/>
      <w:r w:rsidRPr="003579F9">
        <w:rPr>
          <w:b/>
          <w:bCs/>
        </w:rPr>
        <w:t>}}</w:t>
      </w:r>
      <w:r>
        <w:t>, dat. nar. {{</w:t>
      </w:r>
      <w:proofErr w:type="spellStart"/>
      <w:r>
        <w:t>spolecnik.zastupce.datum</w:t>
      </w:r>
      <w:proofErr w:type="spellEnd"/>
      <w:r>
        <w:t>-narozeni}}, pobyt {{</w:t>
      </w:r>
      <w:proofErr w:type="spellStart"/>
      <w:r>
        <w:t>spolecnik.zastupce.adresa</w:t>
      </w:r>
      <w:proofErr w:type="spellEnd"/>
      <w:r>
        <w:t xml:space="preserve">}}, {{#switch </w:t>
      </w:r>
      <w:proofErr w:type="spellStart"/>
      <w:r>
        <w:t>spolecnik.zastupce.sklonovani|Male</w:t>
      </w:r>
      <w:proofErr w:type="spellEnd"/>
      <w:r>
        <w:t xml:space="preserve">=který je dále </w:t>
      </w:r>
      <w:proofErr w:type="spellStart"/>
      <w:r>
        <w:t>zastoupen|Female</w:t>
      </w:r>
      <w:proofErr w:type="spellEnd"/>
      <w:r>
        <w:t xml:space="preserve">=která je dále </w:t>
      </w:r>
      <w:proofErr w:type="spellStart"/>
      <w:r>
        <w:t>zastoupena|NoInflection</w:t>
      </w:r>
      <w:proofErr w:type="spellEnd"/>
      <w:r>
        <w:t xml:space="preserve">=která je dále zastoupena}} na základě substituční plné moci substitučním zmocněncem, tj. </w:t>
      </w:r>
      <w:r w:rsidRPr="003579F9">
        <w:rPr>
          <w:b/>
          <w:bCs/>
        </w:rPr>
        <w:t>{{</w:t>
      </w:r>
      <w:proofErr w:type="spellStart"/>
      <w:r w:rsidRPr="003579F9">
        <w:rPr>
          <w:b/>
          <w:bCs/>
        </w:rPr>
        <w:t>spolecnik.zastupce.zastupce.cele-jmeno</w:t>
      </w:r>
      <w:proofErr w:type="spellEnd"/>
      <w:r w:rsidRPr="003579F9">
        <w:rPr>
          <w:b/>
          <w:bCs/>
        </w:rPr>
        <w:t>}}</w:t>
      </w:r>
      <w:r>
        <w:t>, dat. nar. {{</w:t>
      </w:r>
      <w:proofErr w:type="spellStart"/>
      <w:r>
        <w:t>spolecnik.zastupce.zastupce.datum</w:t>
      </w:r>
      <w:proofErr w:type="spellEnd"/>
      <w:r>
        <w:t>-narozeni}}, pobyt {{</w:t>
      </w:r>
      <w:proofErr w:type="spellStart"/>
      <w:r>
        <w:t>spolecnik.zastupce.zastupce.adresa</w:t>
      </w:r>
      <w:proofErr w:type="spellEnd"/>
      <w:r>
        <w:t>}}, {{</w:t>
      </w:r>
      <w:proofErr w:type="spellStart"/>
      <w:r>
        <w:t>spolecnik.zastupce.zastupce.totoznost</w:t>
      </w:r>
      <w:proofErr w:type="spellEnd"/>
      <w:r>
        <w:t>-text}}.</w:t>
      </w:r>
      <w:r w:rsidR="008932D0">
        <w:tab/>
      </w:r>
    </w:p>
    <w:p w14:paraId="28117FC5" w14:textId="77777777" w:rsidR="005B4E06" w:rsidRDefault="005B4E06" w:rsidP="00FB4C38">
      <w:pPr>
        <w:pStyle w:val="NZkurzvaodsazen"/>
      </w:pPr>
      <w:r w:rsidRPr="005B4E06">
        <w:t>Výpis z obchodního rejstříku Společníka z dnešního dne je založen ve spisu notáře.</w:t>
      </w:r>
      <w:r w:rsidRPr="005B4E06">
        <w:tab/>
      </w:r>
    </w:p>
    <w:p w14:paraId="425F6E66" w14:textId="77777777" w:rsidR="005B4E06" w:rsidRDefault="005B4E06" w:rsidP="00FB4C38">
      <w:pPr>
        <w:pStyle w:val="NZkurzvaodsazen"/>
      </w:pPr>
      <w:r>
        <w:t>Plná moc tvoří přílohu číslo 1 tohoto notářského zápisu, substituční plná moc tvoří přílohu číslo 2 tohoto notářského zápisu.</w:t>
      </w:r>
      <w:r w:rsidR="008932D0">
        <w:tab/>
      </w:r>
    </w:p>
    <w:p w14:paraId="621B23FB" w14:textId="77777777" w:rsidR="00DF6B72" w:rsidRDefault="00A05596" w:rsidP="00FB4C38">
      <w:pPr>
        <w:rPr>
          <w:bCs/>
        </w:rPr>
      </w:pPr>
      <w:r>
        <w:t>{{</w:t>
      </w:r>
      <w:proofErr w:type="spellStart"/>
      <w:proofErr w:type="gramStart"/>
      <w:r>
        <w:t>spolecnik.zastupce</w:t>
      </w:r>
      <w:proofErr w:type="gramEnd"/>
      <w:r>
        <w:t>.</w:t>
      </w:r>
      <w:proofErr w:type="gramStart"/>
      <w:r>
        <w:t>zastupce.Pritomny</w:t>
      </w:r>
      <w:proofErr w:type="spellEnd"/>
      <w:proofErr w:type="gramEnd"/>
      <w:r>
        <w:t>}} prohlašuje, že je {{</w:t>
      </w:r>
      <w:proofErr w:type="spellStart"/>
      <w:proofErr w:type="gramStart"/>
      <w:r>
        <w:t>spolecnik.zastupce</w:t>
      </w:r>
      <w:proofErr w:type="gramEnd"/>
      <w:r>
        <w:t>.</w:t>
      </w:r>
      <w:proofErr w:type="gramStart"/>
      <w:r>
        <w:t>zastupce.zpusobily</w:t>
      </w:r>
      <w:proofErr w:type="spellEnd"/>
      <w:proofErr w:type="gramEnd"/>
      <w:r>
        <w:t xml:space="preserve">}} samostatně právně jednat v rozsahu právního jednání, o kterém je tento notářský zápis. </w:t>
      </w:r>
      <w:r w:rsidR="008932D0">
        <w:tab/>
      </w:r>
    </w:p>
    <w:p w14:paraId="464047B9" w14:textId="77777777" w:rsidR="005B4E06" w:rsidRDefault="00A05596" w:rsidP="003579F9">
      <w:pPr>
        <w:rPr>
          <w:shd w:val="clear" w:color="auto" w:fill="FFFFFF"/>
        </w:rPr>
      </w:pPr>
      <w:r>
        <w:t>{{</w:t>
      </w:r>
      <w:proofErr w:type="spellStart"/>
      <w:proofErr w:type="gramStart"/>
      <w:r>
        <w:t>spolecnik.zastupce</w:t>
      </w:r>
      <w:proofErr w:type="gramEnd"/>
      <w:r>
        <w:t>.</w:t>
      </w:r>
      <w:proofErr w:type="gramStart"/>
      <w:r>
        <w:t>zastupce.Pritomny</w:t>
      </w:r>
      <w:proofErr w:type="spellEnd"/>
      <w:proofErr w:type="gramEnd"/>
      <w:r>
        <w:t>}} {{</w:t>
      </w:r>
      <w:proofErr w:type="spellStart"/>
      <w:proofErr w:type="gramStart"/>
      <w:r>
        <w:t>spolecnik.zastupce</w:t>
      </w:r>
      <w:proofErr w:type="gramEnd"/>
      <w:r>
        <w:t>.</w:t>
      </w:r>
      <w:proofErr w:type="gramStart"/>
      <w:r>
        <w:t>zastupce.cele</w:t>
      </w:r>
      <w:proofErr w:type="gramEnd"/>
      <w:r>
        <w:t>-jmeno</w:t>
      </w:r>
      <w:proofErr w:type="spellEnd"/>
      <w:r>
        <w:t>}} dále prohlašuje, že je {{</w:t>
      </w:r>
      <w:proofErr w:type="spellStart"/>
      <w:proofErr w:type="gramStart"/>
      <w:r>
        <w:t>spolecnik.zastupce</w:t>
      </w:r>
      <w:proofErr w:type="gramEnd"/>
      <w:r>
        <w:t>.</w:t>
      </w:r>
      <w:proofErr w:type="gramStart"/>
      <w:r>
        <w:t>zastupce.zpusobily</w:t>
      </w:r>
      <w:proofErr w:type="spellEnd"/>
      <w:proofErr w:type="gramEnd"/>
      <w:r>
        <w:t>}} za Společníka samostatně právně jednat v rozsahu právního jednání, o kterém je tento notářský zápis, a že plná moc ani substituční plná moc do dnešního dne nezanikly ani nebyly vypovězeny a jeho oprávnění jednat za Společníka nadále v plném rozsahu trvá.</w:t>
      </w:r>
      <w:r w:rsidR="008932D0">
        <w:tab/>
      </w:r>
    </w:p>
    <w:p w14:paraId="2B0C617F" w14:textId="77777777" w:rsidR="005B4E06" w:rsidRDefault="005B4E06" w:rsidP="003579F9">
      <w:pPr>
        <w:rPr>
          <w:bCs/>
        </w:rPr>
      </w:pPr>
      <w:r>
        <w:t>Existence Společníka mi byla prokázána shora citovaným výpisem z obchodního rejstříku a prohlášením, které do notářského zápisu činí {{</w:t>
      </w:r>
      <w:proofErr w:type="spellStart"/>
      <w:proofErr w:type="gramStart"/>
      <w:r>
        <w:t>spolecnik.zastupce</w:t>
      </w:r>
      <w:proofErr w:type="gramEnd"/>
      <w:r>
        <w:t>.</w:t>
      </w:r>
      <w:proofErr w:type="gramStart"/>
      <w:r>
        <w:t>zastupce.pritomny</w:t>
      </w:r>
      <w:proofErr w:type="spellEnd"/>
      <w:proofErr w:type="gramEnd"/>
      <w:r>
        <w:t>}}, {{</w:t>
      </w:r>
      <w:proofErr w:type="spellStart"/>
      <w:proofErr w:type="gramStart"/>
      <w:r>
        <w:t>spolecnik.zastupce</w:t>
      </w:r>
      <w:proofErr w:type="gramEnd"/>
      <w:r>
        <w:t>.</w:t>
      </w:r>
      <w:proofErr w:type="gramStart"/>
      <w:r>
        <w:t>zastupce.ktery</w:t>
      </w:r>
      <w:proofErr w:type="spellEnd"/>
      <w:proofErr w:type="gramEnd"/>
      <w:r>
        <w:t>}} rovněž prohlašuje, že předložený výpis z obchodního rejstříku obsahuje aktuální údaje o Společníkovi k dnešnímu dni.</w:t>
      </w:r>
      <w:r w:rsidR="008932D0">
        <w:tab/>
      </w:r>
    </w:p>
    <w:p w14:paraId="1504FE16" w14:textId="77777777" w:rsidR="009448FF" w:rsidRPr="003549FC" w:rsidRDefault="00F41E26" w:rsidP="003579F9">
      <w:pPr>
        <w:pStyle w:val="Nadpis2"/>
      </w:pPr>
      <w:r w:rsidRPr="003549FC">
        <w:t>I.</w:t>
      </w:r>
    </w:p>
    <w:p w14:paraId="7B944743" w14:textId="77777777" w:rsidR="009448FF" w:rsidRDefault="00A05596" w:rsidP="003579F9">
      <w:pPr>
        <w:rPr>
          <w:shd w:val="clear" w:color="auto" w:fill="FFFFFF"/>
        </w:rPr>
      </w:pPr>
      <w:r>
        <w:t>{{</w:t>
      </w:r>
      <w:proofErr w:type="spellStart"/>
      <w:proofErr w:type="gramStart"/>
      <w:r>
        <w:t>spolecnik.zastupce</w:t>
      </w:r>
      <w:proofErr w:type="gramEnd"/>
      <w:r>
        <w:t>.</w:t>
      </w:r>
      <w:proofErr w:type="gramStart"/>
      <w:r>
        <w:t>zastupce.Pritomny</w:t>
      </w:r>
      <w:proofErr w:type="spellEnd"/>
      <w:proofErr w:type="gramEnd"/>
      <w:r>
        <w:t>}} zároveň prohlašuje, že dnes přede mnou jedná jako zástupce jediného společníka společnosti {{</w:t>
      </w:r>
      <w:proofErr w:type="spellStart"/>
      <w:proofErr w:type="gramStart"/>
      <w:r>
        <w:t>spolecnost.nazev</w:t>
      </w:r>
      <w:proofErr w:type="spellEnd"/>
      <w:proofErr w:type="gramEnd"/>
      <w:r>
        <w:t xml:space="preserve">}}, se sídlem </w:t>
      </w:r>
      <w:r w:rsidR="008932D0" w:rsidRPr="00B43789">
        <w:t>{{</w:t>
      </w:r>
      <w:proofErr w:type="spellStart"/>
      <w:proofErr w:type="gramStart"/>
      <w:r w:rsidR="008932D0" w:rsidRPr="00B43789">
        <w:t>spolecnost.sidlo</w:t>
      </w:r>
      <w:proofErr w:type="gramEnd"/>
      <w:r w:rsidR="008932D0" w:rsidRPr="00B43789">
        <w:t>.</w:t>
      </w:r>
      <w:r w:rsidR="000F0694">
        <w:t>adresa</w:t>
      </w:r>
      <w:proofErr w:type="spellEnd"/>
      <w:r w:rsidR="008932D0" w:rsidRPr="00B43789">
        <w:t>}}</w:t>
      </w:r>
      <w:r>
        <w:t>, Identifikační číslo {{</w:t>
      </w:r>
      <w:proofErr w:type="spellStart"/>
      <w:r>
        <w:t>společnost.ico</w:t>
      </w:r>
      <w:proofErr w:type="spellEnd"/>
      <w:r>
        <w:t>}}, zapsané v obchodním rejstříku vedeném u {{</w:t>
      </w:r>
      <w:proofErr w:type="gramStart"/>
      <w:r>
        <w:t>společnost.rejstrik</w:t>
      </w:r>
      <w:proofErr w:type="gramEnd"/>
      <w:r>
        <w:t>.soud-</w:t>
      </w:r>
      <w:proofErr w:type="gramStart"/>
      <w:r>
        <w:t>2p</w:t>
      </w:r>
      <w:proofErr w:type="gramEnd"/>
      <w:r>
        <w:t>}} oddíl {{</w:t>
      </w:r>
      <w:proofErr w:type="spellStart"/>
      <w:proofErr w:type="gramStart"/>
      <w:r>
        <w:t>společnost.rejstrik</w:t>
      </w:r>
      <w:proofErr w:type="gramEnd"/>
      <w:r>
        <w:t>.oddil</w:t>
      </w:r>
      <w:proofErr w:type="spellEnd"/>
      <w:r>
        <w:t>}}, vložka {{</w:t>
      </w:r>
      <w:proofErr w:type="spellStart"/>
      <w:proofErr w:type="gramStart"/>
      <w:r>
        <w:t>společnost.rejstrik</w:t>
      </w:r>
      <w:proofErr w:type="gramEnd"/>
      <w:r>
        <w:t>.vlozka</w:t>
      </w:r>
      <w:proofErr w:type="spellEnd"/>
      <w:r>
        <w:t>}} (dále též jen jako „Společnost“).</w:t>
      </w:r>
      <w:r w:rsidR="008932D0">
        <w:tab/>
      </w:r>
      <w:r>
        <w:t xml:space="preserve"> </w:t>
      </w:r>
    </w:p>
    <w:p w14:paraId="027EDB2A" w14:textId="77777777" w:rsidR="009448FF" w:rsidRDefault="00C8140E" w:rsidP="003579F9">
      <w:pPr>
        <w:pStyle w:val="NZKurzva"/>
      </w:pPr>
      <w:r w:rsidRPr="00BC7CD3">
        <w:t>V</w:t>
      </w:r>
      <w:r w:rsidR="00F41E26" w:rsidRPr="00BC7CD3">
        <w:t>ýpis z obchodního rejstříku Společnosti</w:t>
      </w:r>
      <w:r w:rsidR="00E25279">
        <w:t xml:space="preserve"> </w:t>
      </w:r>
      <w:r w:rsidR="002E04AC">
        <w:rPr>
          <w:bCs/>
        </w:rPr>
        <w:t xml:space="preserve">z dnešního dne </w:t>
      </w:r>
      <w:r w:rsidR="00F41E26" w:rsidRPr="00BC7CD3">
        <w:t>je založen ve spisu notáře.</w:t>
      </w:r>
      <w:r w:rsidR="00F41E26">
        <w:t xml:space="preserve"> </w:t>
      </w:r>
      <w:r w:rsidR="00CC67EB">
        <w:tab/>
      </w:r>
    </w:p>
    <w:p w14:paraId="57AA9D9E" w14:textId="77777777" w:rsidR="00AB7314" w:rsidRDefault="00F41E26" w:rsidP="003579F9">
      <w:r>
        <w:lastRenderedPageBreak/>
        <w:t>Existence Společnosti mi byla prokázána shora citovaným výpisem z obchodního rejstříku a prohlášením, které do notářského zápisu činí {{</w:t>
      </w:r>
      <w:proofErr w:type="spellStart"/>
      <w:proofErr w:type="gramStart"/>
      <w:r>
        <w:t>spolecnik.zastupce</w:t>
      </w:r>
      <w:proofErr w:type="gramEnd"/>
      <w:r>
        <w:t>.</w:t>
      </w:r>
      <w:proofErr w:type="gramStart"/>
      <w:r>
        <w:t>zastupce.pritomny</w:t>
      </w:r>
      <w:proofErr w:type="spellEnd"/>
      <w:proofErr w:type="gramEnd"/>
      <w:r>
        <w:t>}}, {{</w:t>
      </w:r>
      <w:proofErr w:type="spellStart"/>
      <w:proofErr w:type="gramStart"/>
      <w:r>
        <w:t>spolecnik.zastupce</w:t>
      </w:r>
      <w:proofErr w:type="gramEnd"/>
      <w:r>
        <w:t>.</w:t>
      </w:r>
      <w:proofErr w:type="gramStart"/>
      <w:r>
        <w:t>zastupce.ktery</w:t>
      </w:r>
      <w:proofErr w:type="spellEnd"/>
      <w:proofErr w:type="gramEnd"/>
      <w:r>
        <w:t>}} rovněž prohlašuje, že předložený výpis z obchodního rejstříku obsahuje aktuální údaje o Společnosti k dnešnímu dni.</w:t>
      </w:r>
      <w:r w:rsidR="008932D0">
        <w:tab/>
      </w:r>
      <w:r>
        <w:t xml:space="preserve"> </w:t>
      </w:r>
    </w:p>
    <w:p w14:paraId="476D9B8E" w14:textId="77777777" w:rsidR="00725907" w:rsidRDefault="00A05596" w:rsidP="003579F9">
      <w:r>
        <w:t>{{</w:t>
      </w:r>
      <w:proofErr w:type="spellStart"/>
      <w:proofErr w:type="gramStart"/>
      <w:r>
        <w:t>spolecnik.zastupce</w:t>
      </w:r>
      <w:proofErr w:type="gramEnd"/>
      <w:r>
        <w:t>.</w:t>
      </w:r>
      <w:proofErr w:type="gramStart"/>
      <w:r>
        <w:t>zastupce.Pritomny</w:t>
      </w:r>
      <w:proofErr w:type="spellEnd"/>
      <w:proofErr w:type="gramEnd"/>
      <w:r>
        <w:t>}} dále prohlašuje, že údaje o skutečném majiteli Společnosti zapsané v evidenci skutečných majitelů k dnešnímu dni jsou úplné a platné, a že se na Společnost nevztahuje zákaz uvedený v § 54 odst. 1 zákona č. 37/2021 Sb., o evidenci skutečných majitelů.</w:t>
      </w:r>
      <w:r w:rsidR="008932D0">
        <w:tab/>
      </w:r>
    </w:p>
    <w:p w14:paraId="2BD5C38F" w14:textId="77777777" w:rsidR="009448FF" w:rsidRPr="003549FC" w:rsidRDefault="00F41E26" w:rsidP="003579F9">
      <w:pPr>
        <w:pStyle w:val="Nadpis2"/>
      </w:pPr>
      <w:r w:rsidRPr="003549FC">
        <w:t>II.</w:t>
      </w:r>
    </w:p>
    <w:p w14:paraId="42BBFFD8" w14:textId="77777777" w:rsidR="00CC58E9" w:rsidRPr="00CC67EB" w:rsidRDefault="003549FC" w:rsidP="003579F9">
      <w:r>
        <w:t>Nato Společník</w:t>
      </w:r>
      <w:r>
        <w:rPr>
          <w:shd w:val="clear" w:color="auto" w:fill="FFFFFF"/>
        </w:rPr>
        <w:t xml:space="preserve"> </w:t>
      </w:r>
      <w:r>
        <w:t xml:space="preserve">při výkonu působnosti valné hromady do tohoto notářského zápisu ve smyslu § 12 zákona č.90/2012 Sb., o obchodních společnostech a družstvech (zákon o obchodních korporacích) v platném znění činí následující </w:t>
      </w:r>
      <w:r>
        <w:tab/>
      </w:r>
    </w:p>
    <w:p w14:paraId="4152D277" w14:textId="777FD453" w:rsidR="00170A2E" w:rsidRDefault="00170A2E" w:rsidP="003579F9">
      <w:pPr>
        <w:pStyle w:val="Nadpis3"/>
      </w:pPr>
      <w:r>
        <w:t>rozhodnutí</w:t>
      </w:r>
    </w:p>
    <w:p w14:paraId="216106A2" w14:textId="77777777" w:rsidR="003E2390" w:rsidRPr="0060316E" w:rsidRDefault="0060316E" w:rsidP="003579F9">
      <w:pPr>
        <w:pStyle w:val="NZDoplnitI"/>
        <w:rPr>
          <w:highlight w:val="yellow"/>
        </w:rPr>
      </w:pPr>
      <w:r w:rsidRPr="0060316E">
        <w:rPr>
          <w:highlight w:val="yellow"/>
        </w:rPr>
        <w:t>[●]</w:t>
      </w:r>
      <w:r w:rsidR="003E2390" w:rsidRPr="0060316E">
        <w:rPr>
          <w:highlight w:val="yellow"/>
        </w:rPr>
        <w:tab/>
      </w:r>
    </w:p>
    <w:p w14:paraId="153FDA12" w14:textId="77777777" w:rsidR="00FB4C38" w:rsidRDefault="00FB4C38" w:rsidP="00FB4C38">
      <w:r>
        <w:t xml:space="preserve">{{&gt; </w:t>
      </w:r>
      <w:proofErr w:type="spellStart"/>
      <w:r>
        <w:t>rjs-vyjadreni-notare</w:t>
      </w:r>
      <w:proofErr w:type="spellEnd"/>
      <w:r>
        <w:t>}}</w:t>
      </w:r>
    </w:p>
    <w:p w14:paraId="4D9D8EF3" w14:textId="77777777" w:rsidR="00FB4C38" w:rsidRDefault="00FB4C38" w:rsidP="00FB4C38">
      <w:pPr>
        <w:pStyle w:val="NZhvzdiky"/>
      </w:pPr>
      <w:r>
        <w:t>*****</w:t>
      </w:r>
    </w:p>
    <w:p w14:paraId="079510BD" w14:textId="77777777" w:rsidR="009029A8" w:rsidRPr="009029A8" w:rsidRDefault="0009759E" w:rsidP="003579F9">
      <w:r w:rsidRPr="0031037A">
        <w:t xml:space="preserve">Potvrzuji, že jsem sepsal tento notářský zápis. </w:t>
      </w:r>
      <w:r w:rsidRPr="0031037A">
        <w:tab/>
      </w:r>
    </w:p>
    <w:p w14:paraId="7CAFD708" w14:textId="77777777" w:rsidR="0009759E" w:rsidRPr="0031037A" w:rsidRDefault="00A05596" w:rsidP="003579F9">
      <w:r>
        <w:t>{{</w:t>
      </w:r>
      <w:proofErr w:type="spellStart"/>
      <w:proofErr w:type="gramStart"/>
      <w:r>
        <w:t>spolecnik.zastupce</w:t>
      </w:r>
      <w:proofErr w:type="gramEnd"/>
      <w:r>
        <w:t>.</w:t>
      </w:r>
      <w:proofErr w:type="gramStart"/>
      <w:r>
        <w:t>zastupce.Pritomny</w:t>
      </w:r>
      <w:proofErr w:type="spellEnd"/>
      <w:proofErr w:type="gramEnd"/>
      <w:r>
        <w:t xml:space="preserve">}} si notářský zápis {{#switch </w:t>
      </w:r>
      <w:proofErr w:type="gramStart"/>
      <w:r>
        <w:t>spolecnik.zastupce</w:t>
      </w:r>
      <w:proofErr w:type="gramEnd"/>
      <w:r>
        <w:t>.</w:t>
      </w:r>
      <w:proofErr w:type="gramStart"/>
      <w:r>
        <w:t>zastupce.sklonovani</w:t>
      </w:r>
      <w:proofErr w:type="gramEnd"/>
      <w:r>
        <w:t>|Male=přečetl|Female=přečetla|NoInflection=přečetla}}, po daném poučení notářský zápis schvaluje a vlastnoručně podepisuje.</w:t>
      </w:r>
      <w:r w:rsidR="008932D0">
        <w:tab/>
      </w:r>
    </w:p>
    <w:p w14:paraId="00D94CD7" w14:textId="77777777" w:rsidR="009448FF" w:rsidRDefault="0009759E" w:rsidP="003579F9">
      <w:r>
        <w:t>Poté zápis podepisuji i já</w:t>
      </w:r>
      <w:r w:rsidR="00CC67EB">
        <w:t xml:space="preserve"> </w:t>
      </w:r>
      <w:r>
        <w:t>a připojuji otisk kulatého úředního razítka</w:t>
      </w:r>
      <w:r w:rsidR="00D47393">
        <w:t xml:space="preserve"> notáře</w:t>
      </w:r>
      <w:r w:rsidR="00CC67EB">
        <w:t xml:space="preserve">. </w:t>
      </w:r>
      <w:r w:rsidR="00CC67EB">
        <w:tab/>
      </w:r>
    </w:p>
    <w:p w14:paraId="69AC7ABF" w14:textId="77777777" w:rsidR="002C44F3" w:rsidRPr="00BA5AA7" w:rsidRDefault="002C44F3" w:rsidP="002C44F3">
      <w:pPr>
        <w:rPr>
          <w:b/>
          <w:bCs/>
        </w:rPr>
      </w:pPr>
    </w:p>
    <w:p w14:paraId="18EDE4EE" w14:textId="77777777" w:rsidR="002C44F3" w:rsidRPr="00BA5AA7" w:rsidRDefault="002C44F3" w:rsidP="002C44F3">
      <w:pPr>
        <w:rPr>
          <w:i/>
          <w:iCs/>
        </w:rPr>
      </w:pPr>
    </w:p>
    <w:p w14:paraId="79743561" w14:textId="77777777" w:rsidR="002C44F3" w:rsidRPr="00BA5AA7" w:rsidRDefault="002C44F3" w:rsidP="002C44F3">
      <w:pPr>
        <w:rPr>
          <w:i/>
          <w:iCs/>
        </w:rPr>
      </w:pPr>
    </w:p>
    <w:p w14:paraId="7A30CFE8" w14:textId="77777777" w:rsidR="002C44F3" w:rsidRPr="00BA5AA7" w:rsidRDefault="002C44F3" w:rsidP="002C44F3">
      <w:r w:rsidRPr="00BA5AA7">
        <w:t>________________________________</w:t>
      </w:r>
    </w:p>
    <w:p w14:paraId="3DA4F948" w14:textId="77777777" w:rsidR="002C44F3" w:rsidRDefault="002C44F3" w:rsidP="002C44F3">
      <w:pPr>
        <w:pStyle w:val="Podpis"/>
      </w:pPr>
      <w:r>
        <w:t>{{</w:t>
      </w:r>
      <w:proofErr w:type="spellStart"/>
      <w:proofErr w:type="gramStart"/>
      <w:r>
        <w:t>spolecnik.nazev</w:t>
      </w:r>
      <w:proofErr w:type="spellEnd"/>
      <w:proofErr w:type="gramEnd"/>
      <w:r>
        <w:t xml:space="preserve">}}, </w:t>
      </w:r>
    </w:p>
    <w:p w14:paraId="46A2ABFA" w14:textId="549EBA31" w:rsidR="002C44F3" w:rsidRDefault="002C44F3" w:rsidP="002C44F3">
      <w:pPr>
        <w:pStyle w:val="Podpis"/>
      </w:pPr>
      <w:r>
        <w:t>{{</w:t>
      </w:r>
      <w:proofErr w:type="spellStart"/>
      <w:proofErr w:type="gramStart"/>
      <w:r>
        <w:t>spolecnik.zastupce</w:t>
      </w:r>
      <w:proofErr w:type="gramEnd"/>
      <w:r>
        <w:t>.</w:t>
      </w:r>
      <w:proofErr w:type="gramStart"/>
      <w:r>
        <w:t>zastupce.cele</w:t>
      </w:r>
      <w:proofErr w:type="gramEnd"/>
      <w:r>
        <w:t>-jmeno</w:t>
      </w:r>
      <w:proofErr w:type="spellEnd"/>
      <w:r>
        <w:t>}}</w:t>
      </w:r>
      <w:r>
        <w:t xml:space="preserve">, </w:t>
      </w:r>
      <w:r>
        <w:t>substituční zmocněn</w:t>
      </w:r>
      <w:r>
        <w:t>e</w:t>
      </w:r>
      <w:r>
        <w:t>c</w:t>
      </w:r>
    </w:p>
    <w:p w14:paraId="437B7FCF" w14:textId="77777777" w:rsidR="002C44F3" w:rsidRDefault="002C44F3" w:rsidP="002C44F3"/>
    <w:p w14:paraId="64AA2422" w14:textId="77777777" w:rsidR="002C44F3" w:rsidRDefault="002C44F3" w:rsidP="002C44F3"/>
    <w:p w14:paraId="7C70AF3A" w14:textId="2D036747" w:rsidR="00725907" w:rsidRPr="002C44F3" w:rsidRDefault="002C44F3" w:rsidP="002C44F3">
      <w:pPr>
        <w:pStyle w:val="NZPodpisnote"/>
      </w:pPr>
      <w:r>
        <w:t xml:space="preserve">{{&gt; </w:t>
      </w:r>
      <w:r w:rsidRPr="002C44F3">
        <w:t>podpis</w:t>
      </w:r>
      <w:r>
        <w:t>-</w:t>
      </w:r>
      <w:proofErr w:type="spellStart"/>
      <w:r>
        <w:t>porizovatele</w:t>
      </w:r>
      <w:proofErr w:type="spellEnd"/>
      <w:r>
        <w:t>}}</w:t>
      </w:r>
    </w:p>
    <w:sectPr w:rsidR="00725907" w:rsidRPr="002C44F3">
      <w:headerReference w:type="default" r:id="rId8"/>
      <w:headerReference w:type="first" r:id="rId9"/>
      <w:pgSz w:w="11907" w:h="16840"/>
      <w:pgMar w:top="1560" w:right="1304" w:bottom="1418" w:left="1985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1443" w14:textId="77777777" w:rsidR="009C5F83" w:rsidRDefault="009C5F83">
      <w:r>
        <w:separator/>
      </w:r>
    </w:p>
  </w:endnote>
  <w:endnote w:type="continuationSeparator" w:id="0">
    <w:p w14:paraId="4F97DF24" w14:textId="77777777" w:rsidR="009C5F83" w:rsidRDefault="009C5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EDC93" w14:textId="77777777" w:rsidR="009C5F83" w:rsidRDefault="009C5F83">
      <w:r>
        <w:separator/>
      </w:r>
    </w:p>
  </w:footnote>
  <w:footnote w:type="continuationSeparator" w:id="0">
    <w:p w14:paraId="11CA1F3C" w14:textId="77777777" w:rsidR="009C5F83" w:rsidRDefault="009C5F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70031" w14:textId="77777777" w:rsidR="009448FF" w:rsidRPr="007A56D1" w:rsidRDefault="00F41E26">
    <w:pPr>
      <w:jc w:val="right"/>
      <w:rPr>
        <w:b/>
      </w:rPr>
    </w:pPr>
    <w:r w:rsidRPr="007A56D1">
      <w:rPr>
        <w:b/>
      </w:rPr>
      <w:t xml:space="preserve">Strana </w:t>
    </w:r>
    <w:r w:rsidRPr="007A56D1">
      <w:rPr>
        <w:b/>
      </w:rPr>
      <w:fldChar w:fldCharType="begin"/>
    </w:r>
    <w:r w:rsidRPr="007A56D1">
      <w:rPr>
        <w:b/>
      </w:rPr>
      <w:instrText xml:space="preserve"> PAGE \* CardText \* MERGEFORMAT \* MERGEFORMAT </w:instrText>
    </w:r>
    <w:r w:rsidRPr="007A56D1">
      <w:rPr>
        <w:b/>
      </w:rPr>
      <w:fldChar w:fldCharType="separate"/>
    </w:r>
    <w:r w:rsidR="00B36DB2" w:rsidRPr="007A56D1">
      <w:rPr>
        <w:b/>
        <w:noProof/>
      </w:rPr>
      <w:t>jedna</w:t>
    </w:r>
    <w:r w:rsidRPr="007A56D1">
      <w:rPr>
        <w:b/>
      </w:rPr>
      <w:fldChar w:fldCharType="end"/>
    </w:r>
  </w:p>
  <w:p w14:paraId="2B280986" w14:textId="77777777" w:rsidR="003579F9" w:rsidRDefault="003579F9" w:rsidP="003579F9">
    <w:pPr>
      <w:pStyle w:val="NZZhlav"/>
    </w:pPr>
    <w:r>
      <w:t xml:space="preserve">NZ </w:t>
    </w:r>
    <w:r w:rsidRPr="003579F9">
      <w:rPr>
        <w:highlight w:val="yellow"/>
      </w:rPr>
      <w:t>[</w:t>
    </w:r>
    <w:proofErr w:type="gramStart"/>
    <w:r w:rsidRPr="003579F9">
      <w:rPr>
        <w:highlight w:val="yellow"/>
      </w:rPr>
      <w:t>●]</w:t>
    </w:r>
    <w:r>
      <w:t>/</w:t>
    </w:r>
    <w:proofErr w:type="gramEnd"/>
    <w:r w:rsidRPr="00D07AA8">
      <w:t>{{</w:t>
    </w:r>
    <w:proofErr w:type="spellStart"/>
    <w:r w:rsidRPr="00D07AA8">
      <w:t>datum</w:t>
    </w:r>
    <w:r>
      <w:t>.rok</w:t>
    </w:r>
    <w:proofErr w:type="spellEnd"/>
    <w:r w:rsidRPr="00D07AA8">
      <w:t>}}</w:t>
    </w:r>
  </w:p>
  <w:p w14:paraId="3998A05A" w14:textId="77777777" w:rsidR="009448FF" w:rsidRDefault="009448FF" w:rsidP="006E09BE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7660F" w14:textId="77777777" w:rsidR="009448FF" w:rsidRDefault="00F41E26">
    <w:pPr>
      <w:jc w:val="right"/>
      <w:rPr>
        <w:b/>
      </w:rPr>
    </w:pP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  <w:t>NZ XX/2022</w:t>
    </w:r>
  </w:p>
  <w:p w14:paraId="5C8305CB" w14:textId="77777777" w:rsidR="009448FF" w:rsidRDefault="00F41E26">
    <w:pPr>
      <w:jc w:val="right"/>
      <w:rPr>
        <w:b/>
      </w:rPr>
    </w:pPr>
    <w:r>
      <w:rPr>
        <w:b/>
      </w:rPr>
      <w:t xml:space="preserve">Strana </w:t>
    </w:r>
    <w:r>
      <w:rPr>
        <w:b/>
      </w:rPr>
      <w:fldChar w:fldCharType="begin"/>
    </w:r>
    <w:r>
      <w:rPr>
        <w:b/>
      </w:rPr>
      <w:instrText xml:space="preserve"> PAGE \* CardText \* MERGEFORMAT \* MERGEFORMAT </w:instrText>
    </w:r>
    <w:r>
      <w:rPr>
        <w:b/>
      </w:rPr>
      <w:fldChar w:fldCharType="separate"/>
    </w:r>
    <w:r>
      <w:rPr>
        <w:b/>
      </w:rPr>
      <w:t>jedna</w:t>
    </w:r>
    <w:r>
      <w:rPr>
        <w:b/>
      </w:rPr>
      <w:fldChar w:fldCharType="end"/>
    </w:r>
  </w:p>
  <w:p w14:paraId="29822D5D" w14:textId="77777777" w:rsidR="009448FF" w:rsidRDefault="009448F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66FED"/>
    <w:multiLevelType w:val="hybridMultilevel"/>
    <w:tmpl w:val="92647A30"/>
    <w:name w:val="WW8Num1822222232"/>
    <w:lvl w:ilvl="0" w:tplc="E7DED7C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79E8A60">
      <w:start w:val="3"/>
      <w:numFmt w:val="decimal"/>
      <w:lvlText w:val="%2.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242FEE"/>
    <w:multiLevelType w:val="hybridMultilevel"/>
    <w:tmpl w:val="167A9914"/>
    <w:lvl w:ilvl="0" w:tplc="1658B6C0">
      <w:start w:val="3"/>
      <w:numFmt w:val="bullet"/>
      <w:pStyle w:val="NZodrkyligh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74F7D"/>
    <w:multiLevelType w:val="multilevel"/>
    <w:tmpl w:val="5DC4AF84"/>
    <w:name w:val="CustomListNum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2">
      <w:start w:val="1"/>
      <w:numFmt w:val="lowerLetter"/>
      <w:lvlText w:val="(%3)"/>
      <w:lvlJc w:val="left"/>
      <w:pPr>
        <w:tabs>
          <w:tab w:val="num" w:pos="1417"/>
        </w:tabs>
        <w:ind w:left="1417" w:hanging="708"/>
      </w:pPr>
      <w:rPr>
        <w:rFonts w:ascii="Times New Roman" w:hAnsi="Times New Roman" w:cs="Times New Roman" w:hint="default"/>
        <w:b w:val="0"/>
      </w:rPr>
    </w:lvl>
    <w:lvl w:ilvl="3">
      <w:start w:val="1"/>
      <w:numFmt w:val="lowerRoman"/>
      <w:lvlText w:val="(%4)"/>
      <w:lvlJc w:val="left"/>
      <w:pPr>
        <w:tabs>
          <w:tab w:val="num" w:pos="2126"/>
        </w:tabs>
        <w:ind w:left="2126" w:hanging="709"/>
      </w:pPr>
      <w:rPr>
        <w:rFonts w:ascii="Arial" w:hAnsi="Arial" w:cs="Arial" w:hint="default"/>
        <w:b w:val="0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709"/>
      </w:pPr>
      <w:rPr>
        <w:rFonts w:ascii="Arial" w:hAnsi="Arial" w:cs="Arial" w:hint="default"/>
        <w:b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1ED0583E"/>
    <w:multiLevelType w:val="multilevel"/>
    <w:tmpl w:val="2A4054CA"/>
    <w:lvl w:ilvl="0">
      <w:numFmt w:val="bullet"/>
      <w:pStyle w:val="NZOdrky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/>
        <w:iCs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83F3793"/>
    <w:multiLevelType w:val="hybridMultilevel"/>
    <w:tmpl w:val="CBFE65D6"/>
    <w:name w:val="WW8Num18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421C98D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0F5CC4"/>
    <w:multiLevelType w:val="hybridMultilevel"/>
    <w:tmpl w:val="368E77C4"/>
    <w:name w:val="WW8Num18222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C873F42"/>
    <w:multiLevelType w:val="hybridMultilevel"/>
    <w:tmpl w:val="45681430"/>
    <w:lvl w:ilvl="0" w:tplc="CF7A233A">
      <w:start w:val="1"/>
      <w:numFmt w:val="upperRoman"/>
      <w:pStyle w:val="NZDoplnitI"/>
      <w:lvlText w:val="%1."/>
      <w:lvlJc w:val="right"/>
      <w:pPr>
        <w:ind w:left="930" w:hanging="57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E32167B"/>
    <w:multiLevelType w:val="hybridMultilevel"/>
    <w:tmpl w:val="04BAC5E8"/>
    <w:name w:val="WW8Num18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4722FF7"/>
    <w:multiLevelType w:val="multilevel"/>
    <w:tmpl w:val="DD9A1586"/>
    <w:styleLink w:val="Nadpisy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ascii="Cambria" w:hAnsi="Cambria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276"/>
        </w:tabs>
        <w:ind w:left="1276" w:hanging="1276"/>
      </w:pPr>
      <w:rPr>
        <w:rFonts w:ascii="Cambria" w:hAnsi="Cambria" w:hint="default"/>
        <w:b w:val="0"/>
        <w:i w:val="0"/>
        <w:sz w:val="24"/>
      </w:rPr>
    </w:lvl>
    <w:lvl w:ilvl="4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9" w15:restartNumberingAfterBreak="0">
    <w:nsid w:val="74110B2E"/>
    <w:multiLevelType w:val="multilevel"/>
    <w:tmpl w:val="7C44A2F8"/>
    <w:styleLink w:val="Aktulnseznam1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7F4D1231"/>
    <w:multiLevelType w:val="hybridMultilevel"/>
    <w:tmpl w:val="4EC2FCAE"/>
    <w:name w:val="WW8Num182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9186461">
    <w:abstractNumId w:val="2"/>
  </w:num>
  <w:num w:numId="2" w16cid:durableId="642009185">
    <w:abstractNumId w:val="8"/>
  </w:num>
  <w:num w:numId="3" w16cid:durableId="900020496">
    <w:abstractNumId w:val="9"/>
  </w:num>
  <w:num w:numId="4" w16cid:durableId="142700902">
    <w:abstractNumId w:val="6"/>
  </w:num>
  <w:num w:numId="5" w16cid:durableId="513883895">
    <w:abstractNumId w:val="3"/>
  </w:num>
  <w:num w:numId="6" w16cid:durableId="1080954384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9"/>
  <w:hyphenationZone w:val="425"/>
  <w:drawingGridHorizontalSpacing w:val="187"/>
  <w:drawingGridVerticalSpacing w:val="12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8FF"/>
    <w:rsid w:val="00011604"/>
    <w:rsid w:val="00022643"/>
    <w:rsid w:val="00023856"/>
    <w:rsid w:val="000578A9"/>
    <w:rsid w:val="00071A77"/>
    <w:rsid w:val="00074565"/>
    <w:rsid w:val="00074F72"/>
    <w:rsid w:val="00092920"/>
    <w:rsid w:val="00095523"/>
    <w:rsid w:val="0009759E"/>
    <w:rsid w:val="000B5BA3"/>
    <w:rsid w:val="000B7206"/>
    <w:rsid w:val="000D67FD"/>
    <w:rsid w:val="000D6FBD"/>
    <w:rsid w:val="000E1698"/>
    <w:rsid w:val="000E2C9E"/>
    <w:rsid w:val="000E4A49"/>
    <w:rsid w:val="000F0694"/>
    <w:rsid w:val="000F5A09"/>
    <w:rsid w:val="00102E85"/>
    <w:rsid w:val="00105674"/>
    <w:rsid w:val="0012073F"/>
    <w:rsid w:val="00132D47"/>
    <w:rsid w:val="00137EAE"/>
    <w:rsid w:val="0014021B"/>
    <w:rsid w:val="00156A01"/>
    <w:rsid w:val="00161B9B"/>
    <w:rsid w:val="0016582B"/>
    <w:rsid w:val="0016597E"/>
    <w:rsid w:val="00170A2E"/>
    <w:rsid w:val="00170B58"/>
    <w:rsid w:val="00170DFB"/>
    <w:rsid w:val="001B00CF"/>
    <w:rsid w:val="001D7735"/>
    <w:rsid w:val="001E726E"/>
    <w:rsid w:val="001E7A96"/>
    <w:rsid w:val="001F0109"/>
    <w:rsid w:val="00216D38"/>
    <w:rsid w:val="00221449"/>
    <w:rsid w:val="00230CAB"/>
    <w:rsid w:val="00231B92"/>
    <w:rsid w:val="00232367"/>
    <w:rsid w:val="002479F6"/>
    <w:rsid w:val="002547C9"/>
    <w:rsid w:val="00270F21"/>
    <w:rsid w:val="00273055"/>
    <w:rsid w:val="00283EDE"/>
    <w:rsid w:val="0029621F"/>
    <w:rsid w:val="002A4CCD"/>
    <w:rsid w:val="002A58C8"/>
    <w:rsid w:val="002B38C0"/>
    <w:rsid w:val="002C3561"/>
    <w:rsid w:val="002C44F3"/>
    <w:rsid w:val="002C7437"/>
    <w:rsid w:val="002E04AC"/>
    <w:rsid w:val="002E2679"/>
    <w:rsid w:val="002E282F"/>
    <w:rsid w:val="002E6666"/>
    <w:rsid w:val="002E7EA3"/>
    <w:rsid w:val="002F2E8B"/>
    <w:rsid w:val="00303344"/>
    <w:rsid w:val="003138BE"/>
    <w:rsid w:val="0033275C"/>
    <w:rsid w:val="00332D97"/>
    <w:rsid w:val="00333809"/>
    <w:rsid w:val="00334BC4"/>
    <w:rsid w:val="003549FC"/>
    <w:rsid w:val="003579F9"/>
    <w:rsid w:val="00390547"/>
    <w:rsid w:val="00394170"/>
    <w:rsid w:val="003945A9"/>
    <w:rsid w:val="003A0D60"/>
    <w:rsid w:val="003A207F"/>
    <w:rsid w:val="003A4360"/>
    <w:rsid w:val="003B54C9"/>
    <w:rsid w:val="003E2390"/>
    <w:rsid w:val="003E734B"/>
    <w:rsid w:val="003F1BCD"/>
    <w:rsid w:val="004026C9"/>
    <w:rsid w:val="004114C5"/>
    <w:rsid w:val="0041411F"/>
    <w:rsid w:val="00421AF9"/>
    <w:rsid w:val="00436F79"/>
    <w:rsid w:val="00446B9A"/>
    <w:rsid w:val="004547F3"/>
    <w:rsid w:val="0047574B"/>
    <w:rsid w:val="004931C3"/>
    <w:rsid w:val="004938E4"/>
    <w:rsid w:val="00497E80"/>
    <w:rsid w:val="004C568F"/>
    <w:rsid w:val="004D3011"/>
    <w:rsid w:val="004D5F25"/>
    <w:rsid w:val="004E07A6"/>
    <w:rsid w:val="004E306C"/>
    <w:rsid w:val="004E5035"/>
    <w:rsid w:val="004E7147"/>
    <w:rsid w:val="004F3940"/>
    <w:rsid w:val="0050092E"/>
    <w:rsid w:val="00502337"/>
    <w:rsid w:val="00503820"/>
    <w:rsid w:val="005175E6"/>
    <w:rsid w:val="005177B0"/>
    <w:rsid w:val="0052483F"/>
    <w:rsid w:val="005273C4"/>
    <w:rsid w:val="00537BC8"/>
    <w:rsid w:val="005450DA"/>
    <w:rsid w:val="00547C6E"/>
    <w:rsid w:val="00556956"/>
    <w:rsid w:val="005629CA"/>
    <w:rsid w:val="00563459"/>
    <w:rsid w:val="005701E7"/>
    <w:rsid w:val="005751A2"/>
    <w:rsid w:val="0058507C"/>
    <w:rsid w:val="005A0795"/>
    <w:rsid w:val="005B4E06"/>
    <w:rsid w:val="005C2211"/>
    <w:rsid w:val="005D284F"/>
    <w:rsid w:val="005D6BFD"/>
    <w:rsid w:val="005E1C5F"/>
    <w:rsid w:val="005E392E"/>
    <w:rsid w:val="005F3EBF"/>
    <w:rsid w:val="006007B1"/>
    <w:rsid w:val="0060316E"/>
    <w:rsid w:val="00615342"/>
    <w:rsid w:val="00627C54"/>
    <w:rsid w:val="00631FF4"/>
    <w:rsid w:val="006326D3"/>
    <w:rsid w:val="00641375"/>
    <w:rsid w:val="00641949"/>
    <w:rsid w:val="0064438E"/>
    <w:rsid w:val="0064499D"/>
    <w:rsid w:val="0064673A"/>
    <w:rsid w:val="00652E00"/>
    <w:rsid w:val="00661704"/>
    <w:rsid w:val="00665A19"/>
    <w:rsid w:val="00671F6A"/>
    <w:rsid w:val="00683B8B"/>
    <w:rsid w:val="00692A2C"/>
    <w:rsid w:val="006A6A7D"/>
    <w:rsid w:val="006A79EB"/>
    <w:rsid w:val="006B6005"/>
    <w:rsid w:val="006C0E66"/>
    <w:rsid w:val="006D3F3E"/>
    <w:rsid w:val="006E09BE"/>
    <w:rsid w:val="006E581E"/>
    <w:rsid w:val="006E7934"/>
    <w:rsid w:val="006F620C"/>
    <w:rsid w:val="00700624"/>
    <w:rsid w:val="00717D28"/>
    <w:rsid w:val="00725907"/>
    <w:rsid w:val="00737434"/>
    <w:rsid w:val="007515F2"/>
    <w:rsid w:val="00753078"/>
    <w:rsid w:val="0077733D"/>
    <w:rsid w:val="007933A4"/>
    <w:rsid w:val="007A3EB4"/>
    <w:rsid w:val="007A56D1"/>
    <w:rsid w:val="007D07FB"/>
    <w:rsid w:val="007D4418"/>
    <w:rsid w:val="007E27E9"/>
    <w:rsid w:val="007F4C71"/>
    <w:rsid w:val="00813376"/>
    <w:rsid w:val="008266C0"/>
    <w:rsid w:val="00831957"/>
    <w:rsid w:val="00855E6D"/>
    <w:rsid w:val="00856615"/>
    <w:rsid w:val="00871FDD"/>
    <w:rsid w:val="0087317F"/>
    <w:rsid w:val="008900A5"/>
    <w:rsid w:val="008932D0"/>
    <w:rsid w:val="008A3BC8"/>
    <w:rsid w:val="008C34E2"/>
    <w:rsid w:val="008E3E37"/>
    <w:rsid w:val="008E7558"/>
    <w:rsid w:val="008E797D"/>
    <w:rsid w:val="008F7CE6"/>
    <w:rsid w:val="009029A8"/>
    <w:rsid w:val="00906C9E"/>
    <w:rsid w:val="00906DA8"/>
    <w:rsid w:val="009171F3"/>
    <w:rsid w:val="009448FF"/>
    <w:rsid w:val="00951367"/>
    <w:rsid w:val="00951678"/>
    <w:rsid w:val="00957F17"/>
    <w:rsid w:val="0096208C"/>
    <w:rsid w:val="00963DB9"/>
    <w:rsid w:val="0096701F"/>
    <w:rsid w:val="00972FA1"/>
    <w:rsid w:val="0099285A"/>
    <w:rsid w:val="00994078"/>
    <w:rsid w:val="0099448B"/>
    <w:rsid w:val="009A5010"/>
    <w:rsid w:val="009A6740"/>
    <w:rsid w:val="009A7179"/>
    <w:rsid w:val="009C3C11"/>
    <w:rsid w:val="009C5ECE"/>
    <w:rsid w:val="009C5F83"/>
    <w:rsid w:val="009E60D9"/>
    <w:rsid w:val="009E78B5"/>
    <w:rsid w:val="009F22CF"/>
    <w:rsid w:val="009F7E50"/>
    <w:rsid w:val="00A006B8"/>
    <w:rsid w:val="00A0352F"/>
    <w:rsid w:val="00A05596"/>
    <w:rsid w:val="00A21ED9"/>
    <w:rsid w:val="00A34A81"/>
    <w:rsid w:val="00A41970"/>
    <w:rsid w:val="00A44170"/>
    <w:rsid w:val="00A4731F"/>
    <w:rsid w:val="00A50997"/>
    <w:rsid w:val="00A649A1"/>
    <w:rsid w:val="00A66345"/>
    <w:rsid w:val="00A669CD"/>
    <w:rsid w:val="00A74AF1"/>
    <w:rsid w:val="00A953F5"/>
    <w:rsid w:val="00AA0124"/>
    <w:rsid w:val="00AA12F7"/>
    <w:rsid w:val="00AB7314"/>
    <w:rsid w:val="00AE62CE"/>
    <w:rsid w:val="00AE741C"/>
    <w:rsid w:val="00B07D40"/>
    <w:rsid w:val="00B162AD"/>
    <w:rsid w:val="00B20F50"/>
    <w:rsid w:val="00B36DB2"/>
    <w:rsid w:val="00B45E7C"/>
    <w:rsid w:val="00B53803"/>
    <w:rsid w:val="00B53CAD"/>
    <w:rsid w:val="00B60A80"/>
    <w:rsid w:val="00BA5AA7"/>
    <w:rsid w:val="00BA7696"/>
    <w:rsid w:val="00BB19B7"/>
    <w:rsid w:val="00BC5F32"/>
    <w:rsid w:val="00BC608A"/>
    <w:rsid w:val="00BC7CD3"/>
    <w:rsid w:val="00BE2EC1"/>
    <w:rsid w:val="00BE4115"/>
    <w:rsid w:val="00BE4C7C"/>
    <w:rsid w:val="00C017C8"/>
    <w:rsid w:val="00C01A78"/>
    <w:rsid w:val="00C20419"/>
    <w:rsid w:val="00C32072"/>
    <w:rsid w:val="00C33FCA"/>
    <w:rsid w:val="00C36D1C"/>
    <w:rsid w:val="00C37F0C"/>
    <w:rsid w:val="00C60B84"/>
    <w:rsid w:val="00C7555A"/>
    <w:rsid w:val="00C8140E"/>
    <w:rsid w:val="00C952B7"/>
    <w:rsid w:val="00CC3FC6"/>
    <w:rsid w:val="00CC471D"/>
    <w:rsid w:val="00CC58E9"/>
    <w:rsid w:val="00CC67EB"/>
    <w:rsid w:val="00CD1D7C"/>
    <w:rsid w:val="00CD4423"/>
    <w:rsid w:val="00CF559E"/>
    <w:rsid w:val="00D07EC6"/>
    <w:rsid w:val="00D11B2C"/>
    <w:rsid w:val="00D12418"/>
    <w:rsid w:val="00D20A64"/>
    <w:rsid w:val="00D23005"/>
    <w:rsid w:val="00D31CC7"/>
    <w:rsid w:val="00D33819"/>
    <w:rsid w:val="00D47393"/>
    <w:rsid w:val="00D54FC3"/>
    <w:rsid w:val="00D620A7"/>
    <w:rsid w:val="00D80877"/>
    <w:rsid w:val="00D90712"/>
    <w:rsid w:val="00D909F0"/>
    <w:rsid w:val="00D92E06"/>
    <w:rsid w:val="00DA78AB"/>
    <w:rsid w:val="00DB0AF3"/>
    <w:rsid w:val="00DC0E71"/>
    <w:rsid w:val="00DD1DE8"/>
    <w:rsid w:val="00DD7719"/>
    <w:rsid w:val="00DF6B72"/>
    <w:rsid w:val="00E018F9"/>
    <w:rsid w:val="00E046E5"/>
    <w:rsid w:val="00E0671F"/>
    <w:rsid w:val="00E12081"/>
    <w:rsid w:val="00E25279"/>
    <w:rsid w:val="00E418E6"/>
    <w:rsid w:val="00E44D6B"/>
    <w:rsid w:val="00E53347"/>
    <w:rsid w:val="00E544C0"/>
    <w:rsid w:val="00E60753"/>
    <w:rsid w:val="00E76257"/>
    <w:rsid w:val="00E85592"/>
    <w:rsid w:val="00E957F8"/>
    <w:rsid w:val="00EB78F8"/>
    <w:rsid w:val="00EC00B0"/>
    <w:rsid w:val="00ED6BC2"/>
    <w:rsid w:val="00ED77FE"/>
    <w:rsid w:val="00EE0354"/>
    <w:rsid w:val="00EF0EE3"/>
    <w:rsid w:val="00EF3A21"/>
    <w:rsid w:val="00EF7F36"/>
    <w:rsid w:val="00F01E50"/>
    <w:rsid w:val="00F038F0"/>
    <w:rsid w:val="00F07ECD"/>
    <w:rsid w:val="00F15158"/>
    <w:rsid w:val="00F33615"/>
    <w:rsid w:val="00F41E26"/>
    <w:rsid w:val="00F47BD7"/>
    <w:rsid w:val="00F55824"/>
    <w:rsid w:val="00F56D31"/>
    <w:rsid w:val="00F751E9"/>
    <w:rsid w:val="00F85284"/>
    <w:rsid w:val="00FA6E61"/>
    <w:rsid w:val="00FA7C13"/>
    <w:rsid w:val="00FA7EE8"/>
    <w:rsid w:val="00FB2A4A"/>
    <w:rsid w:val="00FB4C38"/>
    <w:rsid w:val="00FC7B70"/>
    <w:rsid w:val="00FE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E44849"/>
  <w15:chartTrackingRefBased/>
  <w15:docId w15:val="{5A40B543-F307-4A3E-ABBF-DD9EAF81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C44F3"/>
    <w:pPr>
      <w:tabs>
        <w:tab w:val="right" w:leader="hyphen" w:pos="8618"/>
      </w:tabs>
      <w:spacing w:before="120"/>
      <w:jc w:val="both"/>
    </w:pPr>
    <w:rPr>
      <w:sz w:val="24"/>
      <w:szCs w:val="24"/>
      <w:lang w:val="cs"/>
    </w:rPr>
  </w:style>
  <w:style w:type="paragraph" w:styleId="Nadpis1">
    <w:name w:val="heading 1"/>
    <w:basedOn w:val="Normln"/>
    <w:next w:val="Normln"/>
    <w:link w:val="Nadpis1Char"/>
    <w:uiPriority w:val="9"/>
    <w:qFormat/>
    <w:rsid w:val="002C44F3"/>
    <w:pPr>
      <w:keepNext/>
      <w:jc w:val="center"/>
      <w:outlineLvl w:val="0"/>
    </w:pPr>
    <w:rPr>
      <w:b/>
      <w:bCs/>
      <w:i/>
      <w:iCs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C44F3"/>
    <w:pPr>
      <w:tabs>
        <w:tab w:val="right" w:pos="8618"/>
      </w:tabs>
      <w:spacing w:before="240"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C44F3"/>
    <w:pPr>
      <w:pBdr>
        <w:top w:val="nil"/>
        <w:left w:val="nil"/>
        <w:bottom w:val="nil"/>
        <w:right w:val="nil"/>
        <w:between w:val="nil"/>
      </w:pBdr>
      <w:tabs>
        <w:tab w:val="right" w:pos="8618"/>
      </w:tabs>
      <w:spacing w:before="360" w:after="360"/>
      <w:jc w:val="center"/>
      <w:outlineLvl w:val="2"/>
    </w:pPr>
    <w:rPr>
      <w:b/>
      <w:bCs/>
      <w:color w:val="000000"/>
      <w:spacing w:val="80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2C44F3"/>
    <w:pPr>
      <w:keepNext/>
      <w:spacing w:before="360"/>
      <w:jc w:val="center"/>
      <w:outlineLvl w:val="3"/>
    </w:pPr>
    <w:rPr>
      <w:b/>
      <w:bCs/>
      <w:lang w:val="cs-CZ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2C44F3"/>
    <w:pPr>
      <w:jc w:val="center"/>
      <w:outlineLvl w:val="4"/>
    </w:pPr>
    <w:rPr>
      <w:b/>
      <w:lang w:val="cs-CZ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2C44F3"/>
    <w:pPr>
      <w:spacing w:before="360"/>
      <w:jc w:val="center"/>
      <w:outlineLvl w:val="5"/>
    </w:pPr>
    <w:rPr>
      <w:lang w:val="cs-CZ"/>
    </w:rPr>
  </w:style>
  <w:style w:type="paragraph" w:styleId="Nadpis7">
    <w:name w:val="heading 7"/>
    <w:basedOn w:val="Normln"/>
    <w:next w:val="Normln"/>
    <w:pPr>
      <w:keepNext/>
      <w:outlineLvl w:val="6"/>
    </w:pPr>
    <w:rPr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  <w:rsid w:val="002C44F3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  <w:rsid w:val="002C44F3"/>
  </w:style>
  <w:style w:type="paragraph" w:styleId="Zkladntext3">
    <w:name w:val="Body Text 3"/>
    <w:basedOn w:val="Normln"/>
    <w:link w:val="Zkladntext3Char"/>
    <w:semiHidden/>
    <w:rPr>
      <w:b/>
      <w:bCs/>
    </w:r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numbering" w:customStyle="1" w:styleId="Nadpisy">
    <w:name w:val="Nadpisy"/>
    <w:uiPriority w:val="99"/>
    <w:pPr>
      <w:numPr>
        <w:numId w:val="2"/>
      </w:numPr>
    </w:pPr>
  </w:style>
  <w:style w:type="paragraph" w:styleId="Zhlav">
    <w:name w:val="header"/>
    <w:basedOn w:val="Normln"/>
    <w:link w:val="ZhlavChar"/>
    <w:uiPriority w:val="99"/>
    <w:unhideWhenUsed/>
    <w:rsid w:val="002C44F3"/>
    <w:pPr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44F3"/>
    <w:rPr>
      <w:sz w:val="24"/>
      <w:szCs w:val="24"/>
      <w:lang w:val="cs"/>
    </w:rPr>
  </w:style>
  <w:style w:type="paragraph" w:styleId="Zpat">
    <w:name w:val="footer"/>
    <w:basedOn w:val="Normln"/>
    <w:link w:val="ZpatChar"/>
    <w:uiPriority w:val="99"/>
    <w:unhideWhenUsed/>
    <w:rsid w:val="002C44F3"/>
    <w:pPr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44F3"/>
    <w:rPr>
      <w:sz w:val="24"/>
      <w:szCs w:val="24"/>
      <w:lang w:val="cs"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styleId="Hypertextovodkaz">
    <w:name w:val="Hyperlink"/>
    <w:uiPriority w:val="99"/>
    <w:unhideWhenUsed/>
    <w:rPr>
      <w:color w:val="0000FF"/>
      <w:u w:val="single"/>
    </w:rPr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pPr>
      <w:widowControl w:val="0"/>
      <w:autoSpaceDE w:val="0"/>
      <w:autoSpaceDN w:val="0"/>
    </w:pPr>
    <w:rPr>
      <w:sz w:val="20"/>
      <w:lang w:bidi="cs-CZ"/>
    </w:rPr>
  </w:style>
  <w:style w:type="character" w:customStyle="1" w:styleId="TextkomenteChar">
    <w:name w:val="Text komentáře Char"/>
    <w:link w:val="Textkomente"/>
    <w:uiPriority w:val="99"/>
    <w:rPr>
      <w:lang w:bidi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pPr>
      <w:widowControl/>
      <w:autoSpaceDE/>
      <w:autoSpaceDN/>
    </w:pPr>
    <w:rPr>
      <w:b/>
      <w:bCs/>
      <w:lang w:bidi="ar-SA"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  <w:lang w:bidi="cs-CZ"/>
    </w:rPr>
  </w:style>
  <w:style w:type="table" w:styleId="Mkatabulky">
    <w:name w:val="Table Grid"/>
    <w:basedOn w:val="Normlntabulka"/>
    <w:uiPriority w:val="39"/>
    <w:rsid w:val="00725907"/>
    <w:pPr>
      <w:ind w:left="567" w:hanging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2C44F3"/>
    <w:rPr>
      <w:b/>
      <w:bCs/>
      <w:i/>
      <w:iCs/>
      <w:sz w:val="32"/>
      <w:szCs w:val="32"/>
      <w:lang w:val="cs"/>
    </w:rPr>
  </w:style>
  <w:style w:type="character" w:customStyle="1" w:styleId="Nadpis2Char">
    <w:name w:val="Nadpis 2 Char"/>
    <w:basedOn w:val="Standardnpsmoodstavce"/>
    <w:link w:val="Nadpis2"/>
    <w:uiPriority w:val="9"/>
    <w:rsid w:val="002C44F3"/>
    <w:rPr>
      <w:b/>
      <w:bCs/>
      <w:sz w:val="24"/>
      <w:szCs w:val="24"/>
      <w:lang w:val="cs"/>
    </w:rPr>
  </w:style>
  <w:style w:type="character" w:customStyle="1" w:styleId="Nadpis3Char">
    <w:name w:val="Nadpis 3 Char"/>
    <w:basedOn w:val="Standardnpsmoodstavce"/>
    <w:link w:val="Nadpis3"/>
    <w:uiPriority w:val="9"/>
    <w:rsid w:val="002C44F3"/>
    <w:rPr>
      <w:b/>
      <w:bCs/>
      <w:color w:val="000000"/>
      <w:spacing w:val="80"/>
      <w:sz w:val="28"/>
      <w:szCs w:val="28"/>
      <w:lang w:val="cs"/>
    </w:rPr>
  </w:style>
  <w:style w:type="character" w:customStyle="1" w:styleId="Nadpis4Char">
    <w:name w:val="Nadpis 4 Char"/>
    <w:basedOn w:val="Standardnpsmoodstavce"/>
    <w:link w:val="Nadpis4"/>
    <w:uiPriority w:val="9"/>
    <w:rsid w:val="00C01A78"/>
    <w:rPr>
      <w:b/>
      <w:bCs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rsid w:val="00C01A78"/>
    <w:rPr>
      <w:b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sid w:val="002C44F3"/>
    <w:rPr>
      <w:sz w:val="24"/>
      <w:szCs w:val="24"/>
    </w:rPr>
  </w:style>
  <w:style w:type="character" w:customStyle="1" w:styleId="Zkladntext3Char">
    <w:name w:val="Základní text 3 Char"/>
    <w:basedOn w:val="Standardnpsmoodstavce"/>
    <w:link w:val="Zkladntext3"/>
    <w:semiHidden/>
    <w:rsid w:val="00C01A78"/>
    <w:rPr>
      <w:b/>
      <w:bCs/>
      <w:sz w:val="24"/>
    </w:rPr>
  </w:style>
  <w:style w:type="numbering" w:customStyle="1" w:styleId="Aktulnseznam1">
    <w:name w:val="Aktuální seznam1"/>
    <w:uiPriority w:val="99"/>
    <w:rsid w:val="00C01A78"/>
    <w:pPr>
      <w:numPr>
        <w:numId w:val="3"/>
      </w:numPr>
    </w:pPr>
  </w:style>
  <w:style w:type="paragraph" w:styleId="Revize">
    <w:name w:val="Revision"/>
    <w:hidden/>
    <w:uiPriority w:val="99"/>
    <w:semiHidden/>
    <w:rsid w:val="004F3940"/>
    <w:rPr>
      <w:sz w:val="24"/>
    </w:rPr>
  </w:style>
  <w:style w:type="table" w:customStyle="1" w:styleId="TableNormal">
    <w:name w:val="TableNormal"/>
    <w:rsid w:val="002C44F3"/>
    <w:rPr>
      <w:sz w:val="24"/>
      <w:szCs w:val="24"/>
      <w:lang w:val="cs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ZKurzva">
    <w:name w:val="NZ Kurzíva"/>
    <w:basedOn w:val="Normln"/>
    <w:link w:val="NZKurzvaChar"/>
    <w:qFormat/>
    <w:rsid w:val="002C44F3"/>
    <w:rPr>
      <w:i/>
      <w:iCs/>
    </w:rPr>
  </w:style>
  <w:style w:type="character" w:customStyle="1" w:styleId="NZKurzvaChar">
    <w:name w:val="NZ Kurzíva Char"/>
    <w:basedOn w:val="Standardnpsmoodstavce"/>
    <w:link w:val="NZKurzva"/>
    <w:rsid w:val="002C44F3"/>
    <w:rPr>
      <w:i/>
      <w:iCs/>
      <w:sz w:val="24"/>
      <w:szCs w:val="24"/>
      <w:lang w:val="cs"/>
    </w:rPr>
  </w:style>
  <w:style w:type="paragraph" w:customStyle="1" w:styleId="NZOdrky">
    <w:name w:val="NZ Odrážky"/>
    <w:basedOn w:val="Normln"/>
    <w:link w:val="NZOdrkyChar"/>
    <w:qFormat/>
    <w:rsid w:val="002C44F3"/>
    <w:pPr>
      <w:numPr>
        <w:numId w:val="5"/>
      </w:numPr>
      <w:spacing w:after="120"/>
      <w:ind w:left="567" w:hanging="567"/>
    </w:pPr>
  </w:style>
  <w:style w:type="character" w:customStyle="1" w:styleId="NZOdrkyChar">
    <w:name w:val="NZ Odrážky Char"/>
    <w:basedOn w:val="Standardnpsmoodstavce"/>
    <w:link w:val="NZOdrky"/>
    <w:rsid w:val="002C44F3"/>
    <w:rPr>
      <w:sz w:val="24"/>
      <w:szCs w:val="24"/>
      <w:lang w:val="cs"/>
    </w:rPr>
  </w:style>
  <w:style w:type="paragraph" w:customStyle="1" w:styleId="NZDoplnitI">
    <w:name w:val="NZ Doplnit I."/>
    <w:basedOn w:val="Normln"/>
    <w:link w:val="NZDoplnitIChar"/>
    <w:qFormat/>
    <w:rsid w:val="002C44F3"/>
    <w:pPr>
      <w:numPr>
        <w:numId w:val="4"/>
      </w:numPr>
      <w:ind w:hanging="573"/>
      <w:jc w:val="center"/>
    </w:pPr>
    <w:rPr>
      <w:b/>
      <w:bCs/>
      <w:iCs/>
      <w:lang w:val="cs-CZ"/>
    </w:rPr>
  </w:style>
  <w:style w:type="character" w:customStyle="1" w:styleId="NZDoplnitIChar">
    <w:name w:val="NZ Doplnit I. Char"/>
    <w:basedOn w:val="Standardnpsmoodstavce"/>
    <w:link w:val="NZDoplnitI"/>
    <w:rsid w:val="002C44F3"/>
    <w:rPr>
      <w:b/>
      <w:bCs/>
      <w:iCs/>
      <w:sz w:val="24"/>
      <w:szCs w:val="24"/>
    </w:rPr>
  </w:style>
  <w:style w:type="paragraph" w:styleId="Podpis">
    <w:name w:val="Signature"/>
    <w:basedOn w:val="Normln"/>
    <w:link w:val="PodpisChar"/>
    <w:uiPriority w:val="99"/>
    <w:unhideWhenUsed/>
    <w:qFormat/>
    <w:rsid w:val="002C44F3"/>
    <w:pPr>
      <w:spacing w:before="0"/>
    </w:pPr>
    <w:rPr>
      <w:b/>
      <w:bCs/>
    </w:rPr>
  </w:style>
  <w:style w:type="character" w:customStyle="1" w:styleId="PodpisChar">
    <w:name w:val="Podpis Char"/>
    <w:basedOn w:val="Standardnpsmoodstavce"/>
    <w:link w:val="Podpis"/>
    <w:uiPriority w:val="99"/>
    <w:rsid w:val="002C44F3"/>
    <w:rPr>
      <w:b/>
      <w:bCs/>
      <w:sz w:val="24"/>
      <w:szCs w:val="24"/>
      <w:lang w:val="cs"/>
    </w:rPr>
  </w:style>
  <w:style w:type="paragraph" w:customStyle="1" w:styleId="NZPodpisnote">
    <w:name w:val="NZ Podpis notáře"/>
    <w:basedOn w:val="Normln"/>
    <w:link w:val="NZPodpisnoteChar"/>
    <w:qFormat/>
    <w:rsid w:val="002C44F3"/>
    <w:pPr>
      <w:spacing w:before="0"/>
      <w:jc w:val="center"/>
    </w:pPr>
    <w:rPr>
      <w:b/>
      <w:bCs/>
    </w:rPr>
  </w:style>
  <w:style w:type="character" w:customStyle="1" w:styleId="NZPodpisnoteChar">
    <w:name w:val="NZ Podpis notáře Char"/>
    <w:basedOn w:val="Standardnpsmoodstavce"/>
    <w:link w:val="NZPodpisnote"/>
    <w:rsid w:val="002C44F3"/>
    <w:rPr>
      <w:b/>
      <w:bCs/>
      <w:sz w:val="24"/>
      <w:szCs w:val="24"/>
      <w:lang w:val="cs"/>
    </w:rPr>
  </w:style>
  <w:style w:type="paragraph" w:customStyle="1" w:styleId="NZZhlav">
    <w:name w:val="NZ Záhlaví"/>
    <w:basedOn w:val="Normln"/>
    <w:link w:val="NZZhlavChar"/>
    <w:qFormat/>
    <w:rsid w:val="002C44F3"/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jc w:val="right"/>
    </w:pPr>
    <w:rPr>
      <w:b/>
      <w:bCs/>
      <w:color w:val="000000"/>
    </w:rPr>
  </w:style>
  <w:style w:type="character" w:customStyle="1" w:styleId="NZZhlavChar">
    <w:name w:val="NZ Záhlaví Char"/>
    <w:basedOn w:val="Standardnpsmoodstavce"/>
    <w:link w:val="NZZhlav"/>
    <w:rsid w:val="002C44F3"/>
    <w:rPr>
      <w:b/>
      <w:bCs/>
      <w:color w:val="000000"/>
      <w:sz w:val="24"/>
      <w:szCs w:val="24"/>
      <w:lang w:val="cs"/>
    </w:rPr>
  </w:style>
  <w:style w:type="paragraph" w:customStyle="1" w:styleId="NZodrkylight">
    <w:name w:val="NZ odrážky light"/>
    <w:basedOn w:val="Normln"/>
    <w:link w:val="NZodrkylightChar"/>
    <w:qFormat/>
    <w:rsid w:val="002C44F3"/>
    <w:pPr>
      <w:numPr>
        <w:numId w:val="6"/>
      </w:numPr>
      <w:ind w:left="567" w:hanging="567"/>
    </w:pPr>
    <w:rPr>
      <w:lang w:val="cs-CZ"/>
    </w:rPr>
  </w:style>
  <w:style w:type="character" w:customStyle="1" w:styleId="NZodrkylightChar">
    <w:name w:val="NZ odrážky light Char"/>
    <w:basedOn w:val="Standardnpsmoodstavce"/>
    <w:link w:val="NZodrkylight"/>
    <w:rsid w:val="002C44F3"/>
    <w:rPr>
      <w:sz w:val="24"/>
      <w:szCs w:val="24"/>
    </w:rPr>
  </w:style>
  <w:style w:type="paragraph" w:customStyle="1" w:styleId="NZkurzvaodsazen">
    <w:name w:val="NZ kurzíva odsazená"/>
    <w:basedOn w:val="NZKurzva"/>
    <w:link w:val="NZkurzvaodsazenChar"/>
    <w:qFormat/>
    <w:rsid w:val="002C44F3"/>
    <w:pPr>
      <w:ind w:left="567"/>
    </w:pPr>
  </w:style>
  <w:style w:type="character" w:customStyle="1" w:styleId="NZkurzvaodsazenChar">
    <w:name w:val="NZ kurzíva odsazená Char"/>
    <w:basedOn w:val="NZKurzvaChar"/>
    <w:link w:val="NZkurzvaodsazen"/>
    <w:rsid w:val="002C44F3"/>
    <w:rPr>
      <w:i/>
      <w:iCs/>
      <w:sz w:val="24"/>
      <w:szCs w:val="24"/>
      <w:lang w:val="cs"/>
    </w:rPr>
  </w:style>
  <w:style w:type="paragraph" w:customStyle="1" w:styleId="NZhvzdiky">
    <w:name w:val="NZ hvězdičky"/>
    <w:basedOn w:val="Nadpis6"/>
    <w:link w:val="NZhvzdikyChar"/>
    <w:qFormat/>
    <w:rsid w:val="002C44F3"/>
  </w:style>
  <w:style w:type="character" w:customStyle="1" w:styleId="NZhvzdikyChar">
    <w:name w:val="NZ hvězdičky Char"/>
    <w:basedOn w:val="Nadpis6Char"/>
    <w:link w:val="NZhvzdiky"/>
    <w:rsid w:val="002C44F3"/>
    <w:rPr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rsid w:val="002C44F3"/>
    <w:pPr>
      <w:jc w:val="center"/>
    </w:pPr>
    <w:rPr>
      <w:b/>
      <w:bCs/>
      <w:sz w:val="28"/>
      <w:szCs w:val="28"/>
    </w:rPr>
  </w:style>
  <w:style w:type="character" w:customStyle="1" w:styleId="NzevChar">
    <w:name w:val="Název Char"/>
    <w:basedOn w:val="Standardnpsmoodstavce"/>
    <w:link w:val="Nzev"/>
    <w:uiPriority w:val="10"/>
    <w:rPr>
      <w:b/>
      <w:bCs/>
      <w:sz w:val="28"/>
      <w:szCs w:val="28"/>
      <w:lang w:val="cs"/>
    </w:rPr>
  </w:style>
  <w:style w:type="paragraph" w:styleId="Podnadpis">
    <w:name w:val="Subtitle"/>
    <w:basedOn w:val="Normln"/>
    <w:next w:val="Normln"/>
    <w:link w:val="PodnadpisChar"/>
    <w:uiPriority w:val="11"/>
    <w:rsid w:val="002C44F3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PodnadpisChar">
    <w:name w:val="Podnadpis Char"/>
    <w:basedOn w:val="Standardnpsmoodstavce"/>
    <w:link w:val="Podnadpis"/>
    <w:uiPriority w:val="11"/>
    <w:rPr>
      <w:rFonts w:ascii="Georgia" w:eastAsia="Georgia" w:hAnsi="Georgia" w:cs="Georgia"/>
      <w:i/>
      <w:iCs/>
      <w:color w:val="666666"/>
      <w:sz w:val="48"/>
      <w:szCs w:val="48"/>
      <w:lang w:val="cs"/>
    </w:rPr>
  </w:style>
  <w:style w:type="character" w:styleId="Siln">
    <w:name w:val="Strong"/>
    <w:basedOn w:val="Standardnpsmoodstavce"/>
    <w:uiPriority w:val="22"/>
    <w:rsid w:val="002C44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1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4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11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2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071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09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99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154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7454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902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890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3380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9406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8985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7843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91185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1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06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68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17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140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493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83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654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6287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008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683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2947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6982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19349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36850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98741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22648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2244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49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3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5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4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68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238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031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526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89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1275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825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5431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3782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8965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0045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3353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36097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0796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061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2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4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00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1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953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94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000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457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841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65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4243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1573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1573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6421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0913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3617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93386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899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36876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46509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3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8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0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90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8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875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28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457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899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525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597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2946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2745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8880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03849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6881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13885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netpub\NZTest\Templates\NZ-&#353;ablona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02E35B-DB39-4C48-886E-CD5963230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NZ-šablona</Template>
  <TotalTime>144</TotalTime>
  <Pages>2</Pages>
  <Words>576</Words>
  <Characters>3403</Characters>
  <Application>Microsoft Office Word</Application>
  <DocSecurity>0</DocSecurity>
  <Lines>28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Strana první                                                                                  N     /2001</vt:lpstr>
      <vt:lpstr>Strana první                                                                                  N     /2001</vt:lpstr>
    </vt:vector>
  </TitlesOfParts>
  <Company>Notářská kancelář</Company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     N     /2001</dc:title>
  <dc:subject/>
  <dc:creator>JUDr. Martin Krčma</dc:creator>
  <cp:keywords/>
  <dc:description/>
  <cp:lastModifiedBy>Ondra Hyncica</cp:lastModifiedBy>
  <cp:revision>10</cp:revision>
  <cp:lastPrinted>2026-06-08T08:04:00Z</cp:lastPrinted>
  <dcterms:created xsi:type="dcterms:W3CDTF">2026-08-02T13:12:00Z</dcterms:created>
  <dcterms:modified xsi:type="dcterms:W3CDTF">2026-09-18T13:43:00Z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
5V3hBkqM9cN+5OsPPlT4p2PH5son5FOnrebaUIe0IQBuj3lvIcYI3nd5w67tG3KA5V3hBkqM9cN+_x000d_
5OsPPlT4p2PH5son5FOnrebaUIe0IcR+ZRMJ7wVfs13OJ/Mec9FzF+rar5BhOU0yR0xCEVu9VKi5_x000d_
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
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