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976DB" w14:textId="77777777" w:rsidR="009448FF" w:rsidRDefault="009448FF"/>
    <w:p w14:paraId="2941807C" w14:textId="77777777" w:rsidR="009448FF" w:rsidRDefault="009448FF">
      <w:pPr>
        <w:jc w:val="center"/>
        <w:rPr>
          <w:i/>
          <w:iCs/>
        </w:rPr>
      </w:pPr>
    </w:p>
    <w:p w14:paraId="50EACF1E" w14:textId="77777777" w:rsidR="009448FF" w:rsidRDefault="00F41E26" w:rsidP="00F914D9">
      <w:pPr>
        <w:pStyle w:val="Nadpis1"/>
      </w:pPr>
      <w:r>
        <w:t>N o t á ř s k ý    z á p i s</w:t>
      </w:r>
    </w:p>
    <w:p w14:paraId="5B1882F8" w14:textId="77777777" w:rsidR="009448FF" w:rsidRDefault="009448FF" w:rsidP="00F914D9"/>
    <w:p w14:paraId="56655276" w14:textId="08EE4454" w:rsidR="00B11FA0" w:rsidRDefault="00000000" w:rsidP="001C0ADA">
      <w:pPr>
        <w:rPr>
          <w:lang w:eastAsia="en-US"/>
        </w:rPr>
      </w:pPr>
      <w:r>
        <w:rPr>
          <w:lang w:eastAsia="en-US"/>
        </w:rPr>
        <w:t>{{&gt; hlavicka-misto-sepsani}}</w:t>
      </w:r>
      <w:r w:rsidR="001C0ADA">
        <w:rPr>
          <w:lang w:eastAsia="en-US"/>
        </w:rPr>
        <w:tab/>
      </w:r>
    </w:p>
    <w:p w14:paraId="08196811" w14:textId="77777777" w:rsidR="009448FF" w:rsidRDefault="00F41E26" w:rsidP="001C0ADA">
      <w:pPr>
        <w:pStyle w:val="NZKurzva"/>
      </w:pPr>
      <w:r>
        <w:t xml:space="preserve">Ú č a s t n í k: </w:t>
      </w:r>
      <w:r>
        <w:tab/>
      </w:r>
    </w:p>
    <w:p w14:paraId="51B9F691" w14:textId="77777777" w:rsidR="00CC67EB" w:rsidRPr="004E306C" w:rsidRDefault="00D31CC7" w:rsidP="001C0ADA">
      <w:pPr>
        <w:pStyle w:val="NZOdrky"/>
      </w:pPr>
      <w:bookmarkStart w:id="0" w:name="_Hlk523227695"/>
      <w:bookmarkStart w:id="1" w:name="_Hlk535494386"/>
      <w:r w:rsidRPr="00D31CC7">
        <w:rPr>
          <w:b/>
          <w:bCs/>
        </w:rPr>
        <w:t>{{spolecnik.</w:t>
      </w:r>
      <w:r w:rsidR="00D07EC6">
        <w:rPr>
          <w:b/>
          <w:bCs/>
        </w:rPr>
        <w:t>nazev</w:t>
      </w:r>
      <w:r w:rsidRPr="00D31CC7">
        <w:rPr>
          <w:b/>
          <w:bCs/>
        </w:rPr>
        <w:t>}}</w:t>
      </w:r>
      <w:r w:rsidR="0060316E" w:rsidRPr="0060316E">
        <w:t>, se sídlem</w:t>
      </w:r>
      <w:r w:rsidR="00631FF4">
        <w:t xml:space="preserve"> </w:t>
      </w:r>
      <w:r w:rsidR="00036A18">
        <w:t>{{spolecnik.sidlo.ulice}} {{spolecnik.sidlo.cp}}/{{spolecnik.sidlo.co}}, {{spolecnik.sidlo.cast-obce}}, {{spolecnik.sidlo.psc}} {{spolecnik.sidlo.obec}}</w:t>
      </w:r>
      <w:r w:rsidR="0060316E" w:rsidRPr="0060316E">
        <w:t>, Identifikační číslo</w:t>
      </w:r>
      <w:r>
        <w:t xml:space="preserve"> </w:t>
      </w:r>
      <w:r w:rsidRPr="00D31CC7">
        <w:t>{{spolecnik.ico}}</w:t>
      </w:r>
      <w:r w:rsidR="0060316E" w:rsidRPr="0060316E">
        <w:t xml:space="preserve">, zapsaná v obchodním rejstříku vedeném </w:t>
      </w:r>
      <w:r w:rsidR="00D07EC6">
        <w:t xml:space="preserve">u </w:t>
      </w:r>
      <w:r w:rsidRPr="00D31CC7">
        <w:t>{{spolecnik.rejstrik.soud-</w:t>
      </w:r>
      <w:r w:rsidR="00D07EC6">
        <w:t>2</w:t>
      </w:r>
      <w:r w:rsidRPr="00D31CC7">
        <w:t>p}}</w:t>
      </w:r>
      <w:r>
        <w:t xml:space="preserve"> </w:t>
      </w:r>
      <w:r w:rsidR="0060316E" w:rsidRPr="0060316E">
        <w:t xml:space="preserve">oddíl </w:t>
      </w:r>
      <w:r w:rsidRPr="00D31CC7">
        <w:t>{{spolecnik.rejstrik.oddil}}</w:t>
      </w:r>
      <w:r w:rsidR="0060316E" w:rsidRPr="0060316E">
        <w:t xml:space="preserve">, vložka </w:t>
      </w:r>
      <w:r w:rsidRPr="00D31CC7">
        <w:t xml:space="preserve">{{spolecnik.rejstrik.vlozka}} </w:t>
      </w:r>
      <w:r w:rsidR="003E2390">
        <w:t>(dále též jen jako „</w:t>
      </w:r>
      <w:r w:rsidR="003E2390" w:rsidRPr="003E2390">
        <w:rPr>
          <w:b/>
          <w:bCs/>
        </w:rPr>
        <w:t>Společník</w:t>
      </w:r>
      <w:r w:rsidR="003E2390">
        <w:t>“)</w:t>
      </w:r>
      <w:r w:rsidR="0064438E" w:rsidRPr="003E2390">
        <w:t>,</w:t>
      </w:r>
      <w:r w:rsidR="005B4E06">
        <w:t xml:space="preserve"> zastoupená </w:t>
      </w:r>
      <w:r w:rsidR="0060316E">
        <w:t>jednatelem</w:t>
      </w:r>
      <w:r w:rsidR="005B4E06">
        <w:t xml:space="preserve"> </w:t>
      </w:r>
      <w:r w:rsidR="00D07EC6" w:rsidRPr="00D07EC6">
        <w:rPr>
          <w:b/>
          <w:bCs/>
        </w:rPr>
        <w:t>{{spolecnik.zastupce.cele</w:t>
      </w:r>
      <w:r w:rsidR="00D07EC6">
        <w:rPr>
          <w:b/>
          <w:bCs/>
        </w:rPr>
        <w:t>-</w:t>
      </w:r>
      <w:r w:rsidR="00D07EC6" w:rsidRPr="00D07EC6">
        <w:rPr>
          <w:b/>
          <w:bCs/>
        </w:rPr>
        <w:t>jmeno}}</w:t>
      </w:r>
      <w:r w:rsidR="0060316E" w:rsidRPr="0060316E">
        <w:t>, dat. nar</w:t>
      </w:r>
      <w:r w:rsidR="00D07EC6">
        <w:t xml:space="preserve">. </w:t>
      </w:r>
      <w:r w:rsidR="00D07EC6" w:rsidRPr="00D07EC6">
        <w:t>{{spolecnik.zastupce.</w:t>
      </w:r>
      <w:r w:rsidR="00D07EC6">
        <w:t>datum-narozeni</w:t>
      </w:r>
      <w:r w:rsidR="00D07EC6" w:rsidRPr="00D07EC6">
        <w:t>}}</w:t>
      </w:r>
      <w:r w:rsidR="0060316E" w:rsidRPr="0060316E">
        <w:t>,</w:t>
      </w:r>
      <w:r w:rsidR="00D07EC6">
        <w:t xml:space="preserve"> </w:t>
      </w:r>
      <w:r w:rsidR="0060316E" w:rsidRPr="0060316E">
        <w:t>pobyt</w:t>
      </w:r>
      <w:r w:rsidR="00631FF4">
        <w:t xml:space="preserve"> </w:t>
      </w:r>
      <w:r w:rsidR="00D07EC6">
        <w:t>{{spolecnik.zastupce.adresa}}</w:t>
      </w:r>
      <w:r w:rsidR="005B4E06" w:rsidRPr="0060316E">
        <w:rPr>
          <w:szCs w:val="22"/>
        </w:rPr>
        <w:t>,</w:t>
      </w:r>
      <w:r w:rsidR="00D07EC6">
        <w:rPr>
          <w:szCs w:val="22"/>
        </w:rPr>
        <w:t xml:space="preserve"> </w:t>
      </w:r>
      <w:r w:rsidR="00D07EC6" w:rsidRPr="00D07EC6">
        <w:rPr>
          <w:szCs w:val="22"/>
        </w:rPr>
        <w:t>{{spolecnik.zastupce.totoznost-text}}</w:t>
      </w:r>
      <w:r w:rsidR="00D20A64" w:rsidRPr="0060316E">
        <w:rPr>
          <w:sz w:val="22"/>
          <w:szCs w:val="22"/>
        </w:rPr>
        <w:t>.</w:t>
      </w:r>
      <w:r w:rsidR="00D20A64">
        <w:t xml:space="preserve"> </w:t>
      </w:r>
      <w:r w:rsidR="004E306C" w:rsidRPr="00105497">
        <w:tab/>
      </w:r>
    </w:p>
    <w:p w14:paraId="663500D3" w14:textId="77777777" w:rsidR="005B4E06" w:rsidRDefault="005B4E06" w:rsidP="001C0ADA">
      <w:pPr>
        <w:pStyle w:val="NZkurzvaodsazen"/>
      </w:pPr>
      <w:r w:rsidRPr="005B4E06">
        <w:t>Výpis z obchodního rejstříku Společníka z dnešního dne je založen ve spisu notáře.</w:t>
      </w:r>
      <w:r w:rsidRPr="005B4E06">
        <w:tab/>
      </w:r>
    </w:p>
    <w:p w14:paraId="1A6D8AED" w14:textId="77777777" w:rsidR="00DF6B72" w:rsidRDefault="00A05596" w:rsidP="001C0ADA">
      <w:r w:rsidRPr="00D07EC6">
        <w:t>{{spolecnik.zastupce.</w:t>
      </w:r>
      <w:r w:rsidR="00270F21">
        <w:t>P</w:t>
      </w:r>
      <w:r>
        <w:t>ritomny</w:t>
      </w:r>
      <w:r w:rsidRPr="00D07EC6">
        <w:t>}}</w:t>
      </w:r>
      <w:r>
        <w:t xml:space="preserve"> </w:t>
      </w:r>
      <w:r w:rsidR="00DF6B72" w:rsidRPr="00730152">
        <w:t>prohlašuj</w:t>
      </w:r>
      <w:r w:rsidR="00DF6B72">
        <w:t>e</w:t>
      </w:r>
      <w:r w:rsidR="00DF6B72" w:rsidRPr="00730152">
        <w:t>, že j</w:t>
      </w:r>
      <w:r w:rsidR="00DF6B72">
        <w:t>e</w:t>
      </w:r>
      <w:r w:rsidR="00DF6B72" w:rsidRPr="00730152">
        <w:t xml:space="preserve"> </w:t>
      </w:r>
      <w:r w:rsidR="00270F21" w:rsidRPr="00D07EC6">
        <w:t>{{spolecnik.zastupce.</w:t>
      </w:r>
      <w:r w:rsidR="00270F21">
        <w:t>zpusobily</w:t>
      </w:r>
      <w:r w:rsidR="00270F21" w:rsidRPr="00D07EC6">
        <w:t>}}</w:t>
      </w:r>
      <w:r w:rsidR="00270F21">
        <w:t xml:space="preserve"> </w:t>
      </w:r>
      <w:r w:rsidR="00DF6B72" w:rsidRPr="00730152">
        <w:t>samostatně právně jednat v rozsahu právního jednání, o kterém je tento notářský zápis.</w:t>
      </w:r>
      <w:r w:rsidR="0064438E">
        <w:t xml:space="preserve"> </w:t>
      </w:r>
      <w:r w:rsidR="00DF6B72" w:rsidRPr="00730152">
        <w:tab/>
      </w:r>
    </w:p>
    <w:p w14:paraId="77776BA1" w14:textId="4EDD7634" w:rsidR="005B4E06" w:rsidRDefault="00A05596" w:rsidP="001C0ADA">
      <w:pPr>
        <w:rPr>
          <w:shd w:val="clear" w:color="auto" w:fill="FFFFFF"/>
        </w:rPr>
      </w:pPr>
      <w:r w:rsidRPr="00D07EC6">
        <w:t>{{spolecnik.zastupce.</w:t>
      </w:r>
      <w:r w:rsidR="00270F21">
        <w:t>P</w:t>
      </w:r>
      <w:r>
        <w:t>ritomny</w:t>
      </w:r>
      <w:r w:rsidRPr="00D07EC6">
        <w:t>}}</w:t>
      </w:r>
      <w:r w:rsidR="005B4E06" w:rsidRPr="00BA5ADA">
        <w:t xml:space="preserve"> </w:t>
      </w:r>
      <w:r w:rsidR="005B4E06">
        <w:t xml:space="preserve">dále prohlašuje, </w:t>
      </w:r>
      <w:r w:rsidR="005B4E06" w:rsidRPr="00730152">
        <w:t xml:space="preserve">že </w:t>
      </w:r>
      <w:r w:rsidR="005B4E06">
        <w:t>je</w:t>
      </w:r>
      <w:r w:rsidR="005B4E06" w:rsidRPr="00730152">
        <w:t xml:space="preserve"> </w:t>
      </w:r>
      <w:r w:rsidR="00270F21" w:rsidRPr="00D07EC6">
        <w:t>{{spolecnik.zastupce.</w:t>
      </w:r>
      <w:r w:rsidR="00270F21">
        <w:t>zpusobily</w:t>
      </w:r>
      <w:r w:rsidR="00270F21" w:rsidRPr="00D07EC6">
        <w:t>}}</w:t>
      </w:r>
      <w:r w:rsidR="005B4E06" w:rsidRPr="00730152">
        <w:t xml:space="preserve"> za </w:t>
      </w:r>
      <w:r w:rsidR="00B63AE8">
        <w:t>Společníka</w:t>
      </w:r>
      <w:r w:rsidR="005B4E06">
        <w:t xml:space="preserve"> s</w:t>
      </w:r>
      <w:r w:rsidR="005B4E06" w:rsidRPr="00730152">
        <w:t>amostatně právně jednat v rozsahu právního jednání, o kterém je tento notářský zápis</w:t>
      </w:r>
      <w:r w:rsidR="005B4E06">
        <w:rPr>
          <w:shd w:val="clear" w:color="auto" w:fill="FFFFFF"/>
        </w:rPr>
        <w:t>.</w:t>
      </w:r>
      <w:r w:rsidR="005B4E06">
        <w:rPr>
          <w:shd w:val="clear" w:color="auto" w:fill="FFFFFF"/>
        </w:rPr>
        <w:tab/>
      </w:r>
    </w:p>
    <w:p w14:paraId="3B68EEE8" w14:textId="77777777" w:rsidR="005B4E06" w:rsidRDefault="005B4E06" w:rsidP="001C0ADA">
      <w:pPr>
        <w:rPr>
          <w:bCs/>
        </w:rPr>
      </w:pPr>
      <w:r w:rsidRPr="00725907">
        <w:t>Existence</w:t>
      </w:r>
      <w:r>
        <w:t xml:space="preserve"> </w:t>
      </w:r>
      <w:r w:rsidRPr="00F41E26">
        <w:t>Společn</w:t>
      </w:r>
      <w:r>
        <w:t>íka</w:t>
      </w:r>
      <w:r w:rsidRPr="00F41E26">
        <w:t xml:space="preserve"> </w:t>
      </w:r>
      <w:r>
        <w:t>mi byla prokázána shora citovaným výpisem z obchodního rejstříku a prohlášením, které do notářského zápisu činí</w:t>
      </w:r>
      <w:r w:rsidR="00270F21">
        <w:t xml:space="preserve"> </w:t>
      </w:r>
      <w:r w:rsidR="00270F21" w:rsidRPr="00D07EC6">
        <w:t>{{spolecnik.zastupce.</w:t>
      </w:r>
      <w:r w:rsidR="00270F21">
        <w:t>pritomny</w:t>
      </w:r>
      <w:r w:rsidR="00270F21" w:rsidRPr="00D07EC6">
        <w:t>}}</w:t>
      </w:r>
      <w:r>
        <w:t xml:space="preserve">, </w:t>
      </w:r>
      <w:r w:rsidR="00270F21" w:rsidRPr="00D07EC6">
        <w:t>{{spolecnik.zastupce.</w:t>
      </w:r>
      <w:r w:rsidR="00270F21">
        <w:t>ktery</w:t>
      </w:r>
      <w:r w:rsidR="00270F21" w:rsidRPr="00D07EC6">
        <w:t>}}</w:t>
      </w:r>
      <w:r w:rsidR="00270F21">
        <w:t xml:space="preserve"> </w:t>
      </w:r>
      <w:r>
        <w:t xml:space="preserve">rovněž prohlašuje, že předložený výpis z obchodního rejstříku obsahuje aktuální údaje o </w:t>
      </w:r>
      <w:r w:rsidRPr="00F41E26">
        <w:t>Společ</w:t>
      </w:r>
      <w:r>
        <w:t>níkovi</w:t>
      </w:r>
      <w:r w:rsidRPr="00F41E26">
        <w:t xml:space="preserve"> </w:t>
      </w:r>
      <w:r>
        <w:t>k dnešnímu dni.</w:t>
      </w:r>
      <w:r>
        <w:tab/>
      </w:r>
    </w:p>
    <w:bookmarkEnd w:id="0"/>
    <w:bookmarkEnd w:id="1"/>
    <w:p w14:paraId="43A21804" w14:textId="77777777" w:rsidR="009448FF" w:rsidRPr="003549FC" w:rsidRDefault="00F41E26" w:rsidP="001C0ADA">
      <w:pPr>
        <w:pStyle w:val="Nadpis2"/>
      </w:pPr>
      <w:r w:rsidRPr="003549FC">
        <w:t>I.</w:t>
      </w:r>
    </w:p>
    <w:p w14:paraId="3C803436" w14:textId="77777777" w:rsidR="009448FF" w:rsidRDefault="00A05596" w:rsidP="001C0ADA">
      <w:pPr>
        <w:rPr>
          <w:shd w:val="clear" w:color="auto" w:fill="FFFFFF"/>
        </w:rPr>
      </w:pPr>
      <w:r w:rsidRPr="00D07EC6">
        <w:t>{{spolecnik.zastupce.</w:t>
      </w:r>
      <w:r w:rsidR="00394170">
        <w:t>P</w:t>
      </w:r>
      <w:r>
        <w:t>ritomny</w:t>
      </w:r>
      <w:r w:rsidRPr="00D07EC6">
        <w:t>}}</w:t>
      </w:r>
      <w:r w:rsidR="009A7179">
        <w:rPr>
          <w:bCs/>
        </w:rPr>
        <w:t xml:space="preserve"> </w:t>
      </w:r>
      <w:r w:rsidR="007D07FB">
        <w:t>zároveň</w:t>
      </w:r>
      <w:r w:rsidR="00CC67EB">
        <w:t xml:space="preserve"> </w:t>
      </w:r>
      <w:r w:rsidR="00EF0EE3">
        <w:t>prohlašuj</w:t>
      </w:r>
      <w:r w:rsidR="00A953F5">
        <w:t>e</w:t>
      </w:r>
      <w:r w:rsidR="00F41E26">
        <w:t>, že dnes přede mnou jedn</w:t>
      </w:r>
      <w:r w:rsidR="00A953F5">
        <w:t>á</w:t>
      </w:r>
      <w:r w:rsidR="00F41E26">
        <w:t xml:space="preserve"> jako </w:t>
      </w:r>
      <w:r w:rsidR="005B4E06">
        <w:t xml:space="preserve">zástupce </w:t>
      </w:r>
      <w:r w:rsidR="003E2390">
        <w:t>jedin</w:t>
      </w:r>
      <w:r w:rsidR="005B4E06">
        <w:t>ého</w:t>
      </w:r>
      <w:r w:rsidR="003E2390">
        <w:t xml:space="preserve"> společník</w:t>
      </w:r>
      <w:r w:rsidR="005B4E06">
        <w:t>a</w:t>
      </w:r>
      <w:r w:rsidR="003E2390">
        <w:t xml:space="preserve"> </w:t>
      </w:r>
      <w:r w:rsidR="00F41E26">
        <w:t>společnosti</w:t>
      </w:r>
      <w:bookmarkStart w:id="2" w:name="_Hlk18402630"/>
      <w:r w:rsidR="00F41E26">
        <w:t xml:space="preserve"> </w:t>
      </w:r>
      <w:bookmarkEnd w:id="2"/>
      <w:r w:rsidR="00D07EC6" w:rsidRPr="00D07EC6">
        <w:rPr>
          <w:b/>
          <w:bCs/>
        </w:rPr>
        <w:t>{{spolecnost.nazev}}</w:t>
      </w:r>
      <w:r w:rsidR="0060316E" w:rsidRPr="0060316E">
        <w:t>, se sídlem</w:t>
      </w:r>
      <w:r w:rsidR="00270F21">
        <w:t xml:space="preserve"> </w:t>
      </w:r>
      <w:r w:rsidR="00036A18" w:rsidRPr="00B43789">
        <w:t>{{spolecnost.sidlo.ulice}} {{spolecnost.sidlo.cp}}/{{spolecnost.sidlo.co}}, {{spolecnost.sidlo.cast-obce}}, {{spolecnost.sidlo.psc}} {{spolecnost.sidlo.obec}}</w:t>
      </w:r>
      <w:r w:rsidR="0060316E" w:rsidRPr="0060316E">
        <w:t xml:space="preserve">, Identifikační číslo </w:t>
      </w:r>
      <w:r w:rsidR="00D07EC6">
        <w:t>{{společnost.ico}}</w:t>
      </w:r>
      <w:r w:rsidR="0060316E" w:rsidRPr="0060316E">
        <w:t>, zapsan</w:t>
      </w:r>
      <w:r w:rsidR="0060316E">
        <w:t>é</w:t>
      </w:r>
      <w:r w:rsidR="0060316E" w:rsidRPr="0060316E">
        <w:t xml:space="preserve"> v obchodním rejstříku vedeném</w:t>
      </w:r>
      <w:r w:rsidR="00D07EC6">
        <w:t xml:space="preserve"> u</w:t>
      </w:r>
      <w:r w:rsidR="0060316E" w:rsidRPr="0060316E">
        <w:t xml:space="preserve"> </w:t>
      </w:r>
      <w:r w:rsidR="00D07EC6">
        <w:t xml:space="preserve">{{společnost.rejstrik.soud-2p}} </w:t>
      </w:r>
      <w:r w:rsidR="0060316E" w:rsidRPr="0060316E">
        <w:t xml:space="preserve">oddíl </w:t>
      </w:r>
      <w:r w:rsidR="00D07EC6">
        <w:t>{{společnost.rejstrik.oddil}}</w:t>
      </w:r>
      <w:r w:rsidR="0060316E" w:rsidRPr="0060316E">
        <w:t xml:space="preserve">, vložka </w:t>
      </w:r>
      <w:r w:rsidR="00D07EC6" w:rsidRPr="00D07EC6">
        <w:t>{{společnost.rejstrik.</w:t>
      </w:r>
      <w:r w:rsidR="00D07EC6">
        <w:t>vlozka</w:t>
      </w:r>
      <w:r w:rsidR="00D07EC6" w:rsidRPr="00D07EC6">
        <w:t>}}</w:t>
      </w:r>
      <w:r w:rsidR="0060316E" w:rsidRPr="0060316E">
        <w:t xml:space="preserve"> </w:t>
      </w:r>
      <w:r w:rsidR="00F41E26" w:rsidRPr="0060316E">
        <w:t>(</w:t>
      </w:r>
      <w:r w:rsidR="00F41E26">
        <w:t>dále též jen jako „</w:t>
      </w:r>
      <w:r w:rsidR="00F41E26">
        <w:rPr>
          <w:b/>
        </w:rPr>
        <w:t>Společnost</w:t>
      </w:r>
      <w:r w:rsidR="00F41E26">
        <w:t xml:space="preserve">“). </w:t>
      </w:r>
      <w:r w:rsidR="00F41E26">
        <w:tab/>
      </w:r>
    </w:p>
    <w:p w14:paraId="1D5FBE88" w14:textId="77777777" w:rsidR="009448FF" w:rsidRDefault="00C8140E" w:rsidP="001C0ADA">
      <w:pPr>
        <w:pStyle w:val="NZKurzva"/>
      </w:pPr>
      <w:r w:rsidRPr="00BC7CD3">
        <w:t>V</w:t>
      </w:r>
      <w:r w:rsidR="00F41E26" w:rsidRPr="00BC7CD3">
        <w:t>ýpis z obchodního rejstříku Společnosti</w:t>
      </w:r>
      <w:r w:rsidR="00E25279">
        <w:t xml:space="preserve"> </w:t>
      </w:r>
      <w:r w:rsidR="002E04AC">
        <w:rPr>
          <w:bCs/>
        </w:rPr>
        <w:t xml:space="preserve">z dnešního dne </w:t>
      </w:r>
      <w:r w:rsidR="00F41E26" w:rsidRPr="00BC7CD3">
        <w:t>je založen ve spisu notáře.</w:t>
      </w:r>
      <w:r w:rsidR="00F41E26">
        <w:t xml:space="preserve"> </w:t>
      </w:r>
      <w:r w:rsidR="00CC67EB">
        <w:tab/>
      </w:r>
    </w:p>
    <w:p w14:paraId="7D1D22BF" w14:textId="77777777" w:rsidR="00AB7314" w:rsidRDefault="00F41E26" w:rsidP="001C0ADA">
      <w:r w:rsidRPr="00725907">
        <w:t>Existence</w:t>
      </w:r>
      <w:r>
        <w:t xml:space="preserve"> </w:t>
      </w:r>
      <w:r w:rsidRPr="00F41E26">
        <w:t xml:space="preserve">Společnosti </w:t>
      </w:r>
      <w:r>
        <w:t xml:space="preserve">mi byla prokázána shora citovaným výpisem z obchodního rejstříku a prohlášením, které do notářského zápisu činí </w:t>
      </w:r>
      <w:r w:rsidR="00270F21" w:rsidRPr="00D07EC6">
        <w:t>{{spolecnik.zastupce.</w:t>
      </w:r>
      <w:r w:rsidR="00270F21">
        <w:t>pritomny</w:t>
      </w:r>
      <w:r w:rsidR="00270F21" w:rsidRPr="00D07EC6">
        <w:t>}}</w:t>
      </w:r>
      <w:r w:rsidR="00537BC8">
        <w:t xml:space="preserve">, </w:t>
      </w:r>
      <w:r w:rsidR="00270F21" w:rsidRPr="00D07EC6">
        <w:t>{{spolecnik.zastupce.</w:t>
      </w:r>
      <w:r w:rsidR="00270F21">
        <w:t>ktery</w:t>
      </w:r>
      <w:r w:rsidR="00270F21" w:rsidRPr="00D07EC6">
        <w:t>}}</w:t>
      </w:r>
      <w:r w:rsidR="00270F21">
        <w:t xml:space="preserve"> </w:t>
      </w:r>
      <w:r>
        <w:t>rovněž prohlašuj</w:t>
      </w:r>
      <w:r w:rsidR="007933A4">
        <w:t>e</w:t>
      </w:r>
      <w:r>
        <w:t xml:space="preserve">, že předložený výpis z obchodního rejstříku obsahuje aktuální údaje o </w:t>
      </w:r>
      <w:r w:rsidRPr="00F41E26">
        <w:t xml:space="preserve">Společnosti </w:t>
      </w:r>
      <w:r>
        <w:t>k dnešnímu dni</w:t>
      </w:r>
      <w:r w:rsidR="005B4E06">
        <w:t>.</w:t>
      </w:r>
      <w:r w:rsidR="0064438E">
        <w:t xml:space="preserve"> </w:t>
      </w:r>
      <w:r w:rsidR="005B4E06">
        <w:tab/>
      </w:r>
    </w:p>
    <w:p w14:paraId="61CAF431" w14:textId="77777777" w:rsidR="00725907" w:rsidRDefault="00A05596" w:rsidP="001C0ADA">
      <w:r w:rsidRPr="00D07EC6">
        <w:t>{{spolecnik.zastupce.</w:t>
      </w:r>
      <w:r w:rsidR="00394170">
        <w:t>P</w:t>
      </w:r>
      <w:r>
        <w:t>ritomny</w:t>
      </w:r>
      <w:r w:rsidRPr="00D07EC6">
        <w:t>}}</w:t>
      </w:r>
      <w:r w:rsidR="009A7179">
        <w:t xml:space="preserve"> </w:t>
      </w:r>
      <w:r w:rsidR="009A7179" w:rsidRPr="009A7179">
        <w:t>dále prohlašuj</w:t>
      </w:r>
      <w:r w:rsidR="009A7179">
        <w:t>e</w:t>
      </w:r>
      <w:r w:rsidR="009A7179" w:rsidRPr="009A7179">
        <w:t xml:space="preserve">, že údaje o skutečném majiteli Společnosti zapsané v evidenci skutečných majitelů k dnešnímu dni </w:t>
      </w:r>
      <w:r w:rsidR="005177B0">
        <w:t xml:space="preserve">jsou úplné a platné, a </w:t>
      </w:r>
      <w:r w:rsidR="005177B0">
        <w:lastRenderedPageBreak/>
        <w:t>že se na Společnost nevztahuje zákaz uvedený v § 54 odst. 1 zákona č. 37/2021 Sb., o evidenci skutečných majitelů</w:t>
      </w:r>
      <w:r w:rsidR="00CC58E9" w:rsidRPr="0031037A">
        <w:t>.</w:t>
      </w:r>
      <w:r w:rsidR="00F41E26">
        <w:tab/>
      </w:r>
    </w:p>
    <w:p w14:paraId="1F55172D" w14:textId="77777777" w:rsidR="009448FF" w:rsidRPr="003549FC" w:rsidRDefault="00F41E26" w:rsidP="001C0ADA">
      <w:pPr>
        <w:pStyle w:val="Nadpis2"/>
      </w:pPr>
      <w:r w:rsidRPr="003549FC">
        <w:t>II.</w:t>
      </w:r>
    </w:p>
    <w:p w14:paraId="1E66EED8" w14:textId="77777777" w:rsidR="00CC58E9" w:rsidRPr="00CC67EB" w:rsidRDefault="003549FC" w:rsidP="001C0ADA">
      <w:r>
        <w:t>Nato Společník</w:t>
      </w:r>
      <w:r>
        <w:rPr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14:paraId="6DE5919C" w14:textId="7AFDFC91" w:rsidR="00170A2E" w:rsidRDefault="00170A2E" w:rsidP="001C0ADA">
      <w:pPr>
        <w:pStyle w:val="Nadpis3"/>
      </w:pPr>
      <w:r>
        <w:t>rozhodnutí</w:t>
      </w:r>
    </w:p>
    <w:p w14:paraId="1B0FEFE8" w14:textId="77777777" w:rsidR="003E2390" w:rsidRPr="0060316E" w:rsidRDefault="0060316E" w:rsidP="001C0ADA">
      <w:pPr>
        <w:pStyle w:val="NZDoplnitI"/>
        <w:rPr>
          <w:highlight w:val="yellow"/>
        </w:rPr>
      </w:pPr>
      <w:r w:rsidRPr="0060316E">
        <w:rPr>
          <w:highlight w:val="yellow"/>
        </w:rPr>
        <w:t>[●]</w:t>
      </w:r>
      <w:r w:rsidR="003E2390" w:rsidRPr="0060316E">
        <w:rPr>
          <w:highlight w:val="yellow"/>
        </w:rPr>
        <w:tab/>
      </w:r>
    </w:p>
    <w:p w14:paraId="4D734FDA" w14:textId="77777777" w:rsidR="00333809" w:rsidRDefault="00333809" w:rsidP="001C0ADA"/>
    <w:p w14:paraId="5BCB3D5A" w14:textId="77777777" w:rsidR="00B11FA0" w:rsidRDefault="00000000" w:rsidP="001C0ADA">
      <w:r>
        <w:t>{{&gt; rjs-vyjadreni-notare}}</w:t>
      </w:r>
    </w:p>
    <w:p w14:paraId="02008F2E" w14:textId="77777777" w:rsidR="0009759E" w:rsidRPr="0031037A" w:rsidRDefault="0009759E" w:rsidP="001C0ADA">
      <w:pPr>
        <w:pStyle w:val="NZhvzdiky"/>
      </w:pPr>
      <w:r w:rsidRPr="0031037A">
        <w:t>*****</w:t>
      </w:r>
    </w:p>
    <w:p w14:paraId="6A819A2C" w14:textId="77777777" w:rsidR="009029A8" w:rsidRPr="009029A8" w:rsidRDefault="0009759E" w:rsidP="001C0ADA">
      <w:r w:rsidRPr="0031037A">
        <w:t xml:space="preserve">Potvrzuji, že jsem sepsal tento notářský zápis. </w:t>
      </w:r>
      <w:r w:rsidRPr="0031037A">
        <w:tab/>
      </w:r>
    </w:p>
    <w:p w14:paraId="09046840" w14:textId="77777777" w:rsidR="0009759E" w:rsidRPr="0031037A" w:rsidRDefault="00A05596" w:rsidP="001C0ADA">
      <w:r w:rsidRPr="00D07EC6">
        <w:t>{{spolecnik.zastupce.</w:t>
      </w:r>
      <w:r w:rsidR="00394170">
        <w:t>P</w:t>
      </w:r>
      <w:r>
        <w:t>ritomny</w:t>
      </w:r>
      <w:r w:rsidRPr="00D07EC6">
        <w:t>}}</w:t>
      </w:r>
      <w:r w:rsidR="0009759E" w:rsidRPr="0031037A">
        <w:t xml:space="preserve"> si notářský zápis </w:t>
      </w:r>
      <w:r w:rsidR="006007B1" w:rsidRPr="00501560">
        <w:t xml:space="preserve">{{#switch </w:t>
      </w:r>
      <w:r w:rsidR="00E544C0" w:rsidRPr="00D31CC7">
        <w:t>spolecnik</w:t>
      </w:r>
      <w:r w:rsidR="006007B1" w:rsidRPr="00D07EC6">
        <w:t>.zastupce</w:t>
      </w:r>
      <w:r w:rsidR="006007B1" w:rsidRPr="00501560">
        <w:t>.sklonovani|Male=</w:t>
      </w:r>
      <w:r w:rsidR="006007B1">
        <w:t>přečetl</w:t>
      </w:r>
      <w:r w:rsidR="006007B1" w:rsidRPr="00501560">
        <w:t>|Female=</w:t>
      </w:r>
      <w:r w:rsidR="006007B1">
        <w:t>přečetla</w:t>
      </w:r>
      <w:r w:rsidR="006007B1" w:rsidRPr="00501560">
        <w:t>|NoInflection=</w:t>
      </w:r>
      <w:r w:rsidR="006007B1">
        <w:t>přečetla</w:t>
      </w:r>
      <w:r w:rsidR="006007B1" w:rsidRPr="00501560">
        <w:t>}}</w:t>
      </w:r>
      <w:r w:rsidR="006007B1" w:rsidRPr="00105497">
        <w:t>,</w:t>
      </w:r>
      <w:r w:rsidR="0009759E" w:rsidRPr="0031037A">
        <w:t xml:space="preserve"> po daném poučení notářský zápis schvaluje a vlastnoručně podepisuje. </w:t>
      </w:r>
      <w:r w:rsidR="0009759E" w:rsidRPr="0031037A">
        <w:tab/>
      </w:r>
    </w:p>
    <w:p w14:paraId="092016B3" w14:textId="77777777" w:rsidR="009448FF" w:rsidRDefault="0009759E" w:rsidP="001C0ADA"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p w14:paraId="7D024506" w14:textId="77777777" w:rsidR="006711EC" w:rsidRPr="00BA5AA7" w:rsidRDefault="006711EC" w:rsidP="006711EC">
      <w:pPr>
        <w:rPr>
          <w:b/>
          <w:bCs/>
        </w:rPr>
      </w:pPr>
    </w:p>
    <w:p w14:paraId="5B1EFFEC" w14:textId="77777777" w:rsidR="006711EC" w:rsidRPr="00BA5AA7" w:rsidRDefault="006711EC" w:rsidP="006711EC">
      <w:pPr>
        <w:rPr>
          <w:i/>
          <w:iCs/>
        </w:rPr>
      </w:pPr>
    </w:p>
    <w:p w14:paraId="4F4CED9B" w14:textId="77777777" w:rsidR="006711EC" w:rsidRPr="00BA5AA7" w:rsidRDefault="006711EC" w:rsidP="006711EC">
      <w:pPr>
        <w:rPr>
          <w:i/>
          <w:iCs/>
        </w:rPr>
      </w:pPr>
    </w:p>
    <w:p w14:paraId="55442A39" w14:textId="77777777" w:rsidR="006711EC" w:rsidRPr="00BA5AA7" w:rsidRDefault="006711EC" w:rsidP="006711EC">
      <w:r w:rsidRPr="00BA5AA7">
        <w:t>________________________________</w:t>
      </w:r>
    </w:p>
    <w:p w14:paraId="3314C185" w14:textId="77777777" w:rsidR="006711EC" w:rsidRPr="006711EC" w:rsidRDefault="006711EC" w:rsidP="006711EC">
      <w:pPr>
        <w:pStyle w:val="Podpis"/>
      </w:pPr>
      <w:r w:rsidRPr="006711EC">
        <w:t xml:space="preserve">{{spolecnik.nazev}}, </w:t>
      </w:r>
    </w:p>
    <w:p w14:paraId="60C464DC" w14:textId="4179956F" w:rsidR="006711EC" w:rsidRPr="006711EC" w:rsidRDefault="006711EC" w:rsidP="006711EC">
      <w:pPr>
        <w:pStyle w:val="Podpis"/>
      </w:pPr>
      <w:r w:rsidRPr="006711EC">
        <w:t>{{spolecnik.zastupce.cele-jmeno}}, jednatel</w:t>
      </w:r>
    </w:p>
    <w:p w14:paraId="6D971BD4" w14:textId="77777777" w:rsidR="006711EC" w:rsidRDefault="006711EC" w:rsidP="006711EC">
      <w:pPr>
        <w:pStyle w:val="Podpis"/>
      </w:pPr>
    </w:p>
    <w:p w14:paraId="5EAB7FC8" w14:textId="77777777" w:rsidR="006711EC" w:rsidRDefault="006711EC" w:rsidP="006711EC">
      <w:pPr>
        <w:pStyle w:val="Podpis"/>
      </w:pPr>
    </w:p>
    <w:p w14:paraId="06AB81AB" w14:textId="5796DE53" w:rsidR="006711EC" w:rsidRDefault="006711EC" w:rsidP="006711EC">
      <w:pPr>
        <w:pStyle w:val="NZPodpisnote"/>
      </w:pPr>
      <w:r>
        <w:t xml:space="preserve">{{&gt; </w:t>
      </w:r>
      <w:r w:rsidRPr="006711EC">
        <w:t>podpis</w:t>
      </w:r>
      <w:r>
        <w:t>-porizovatele}}</w:t>
      </w:r>
    </w:p>
    <w:sectPr w:rsidR="006711EC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F9DC8" w14:textId="77777777" w:rsidR="00FE21DC" w:rsidRDefault="00FE21DC">
      <w:r>
        <w:separator/>
      </w:r>
    </w:p>
  </w:endnote>
  <w:endnote w:type="continuationSeparator" w:id="0">
    <w:p w14:paraId="458113CD" w14:textId="77777777" w:rsidR="00FE21DC" w:rsidRDefault="00FE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16DE0" w14:textId="77777777" w:rsidR="00FE21DC" w:rsidRDefault="00FE21DC">
      <w:r>
        <w:separator/>
      </w:r>
    </w:p>
  </w:footnote>
  <w:footnote w:type="continuationSeparator" w:id="0">
    <w:p w14:paraId="74B98BFC" w14:textId="77777777" w:rsidR="00FE21DC" w:rsidRDefault="00FE2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71232" w14:textId="77777777" w:rsidR="009448FF" w:rsidRPr="007A56D1" w:rsidRDefault="00F41E26" w:rsidP="00F914D9">
    <w:pPr>
      <w:pStyle w:val="NZZhlav"/>
    </w:pPr>
    <w:r w:rsidRPr="007A56D1">
      <w:t xml:space="preserve">Strana </w:t>
    </w:r>
    <w:r w:rsidRPr="007A56D1">
      <w:fldChar w:fldCharType="begin"/>
    </w:r>
    <w:r w:rsidRPr="007A56D1">
      <w:instrText xml:space="preserve"> PAGE \* CardText \* MERGEFORMAT \* MERGEFORMAT </w:instrText>
    </w:r>
    <w:r w:rsidRPr="007A56D1">
      <w:fldChar w:fldCharType="separate"/>
    </w:r>
    <w:r w:rsidR="00B36DB2" w:rsidRPr="007A56D1">
      <w:rPr>
        <w:noProof/>
      </w:rPr>
      <w:t>jedna</w:t>
    </w:r>
    <w:r w:rsidRPr="007A56D1">
      <w:fldChar w:fldCharType="end"/>
    </w:r>
  </w:p>
  <w:p w14:paraId="1EED7DD0" w14:textId="77777777" w:rsidR="00F914D9" w:rsidRDefault="00F914D9" w:rsidP="00F914D9">
    <w:pPr>
      <w:pStyle w:val="NZZhlav"/>
    </w:pPr>
    <w:r>
      <w:t xml:space="preserve">NZ </w:t>
    </w:r>
    <w:r w:rsidRPr="000565D7">
      <w:rPr>
        <w:highlight w:val="yellow"/>
      </w:rPr>
      <w:t>[●]</w:t>
    </w:r>
    <w:r>
      <w:t>/</w:t>
    </w:r>
    <w:r w:rsidRPr="00D07AA8">
      <w:t>{{datum</w:t>
    </w:r>
    <w:r>
      <w:t>.rok</w:t>
    </w:r>
    <w:r w:rsidRPr="00D07AA8">
      <w:t>}}</w:t>
    </w:r>
  </w:p>
  <w:p w14:paraId="6294E772" w14:textId="77777777" w:rsidR="009448FF" w:rsidRDefault="009448FF" w:rsidP="00F914D9">
    <w:pPr>
      <w:pStyle w:val="NZ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FE9C0" w14:textId="77777777" w:rsidR="009448FF" w:rsidRDefault="00F41E26">
    <w:pPr>
      <w:jc w:val="right"/>
      <w:rPr>
        <w:b/>
      </w:rPr>
    </w:pP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  <w:t>NZ XX/2022</w:t>
    </w:r>
  </w:p>
  <w:p w14:paraId="0CE72F03" w14:textId="77777777" w:rsidR="009448FF" w:rsidRDefault="00F41E26">
    <w:pPr>
      <w:jc w:val="right"/>
      <w:rPr>
        <w:b/>
      </w:rPr>
    </w:pPr>
    <w:r>
      <w:rPr>
        <w:b/>
      </w:rPr>
      <w:t xml:space="preserve">Strana </w:t>
    </w:r>
    <w:r>
      <w:rPr>
        <w:b/>
      </w:rPr>
      <w:fldChar w:fldCharType="begin"/>
    </w:r>
    <w:r>
      <w:rPr>
        <w:b/>
      </w:rPr>
      <w:instrText xml:space="preserve"> PAGE \* CardText \* MERGEFORMAT \* MERGEFORMAT </w:instrText>
    </w:r>
    <w:r>
      <w:rPr>
        <w:b/>
      </w:rPr>
      <w:fldChar w:fldCharType="separate"/>
    </w:r>
    <w:r>
      <w:rPr>
        <w:b/>
      </w:rPr>
      <w:t>jedna</w:t>
    </w:r>
    <w:r>
      <w:rPr>
        <w:b/>
      </w:rPr>
      <w:fldChar w:fldCharType="end"/>
    </w:r>
  </w:p>
  <w:p w14:paraId="1C034BC7" w14:textId="77777777" w:rsidR="009448FF" w:rsidRDefault="009448F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167A9914"/>
    <w:lvl w:ilvl="0" w:tplc="1658B6C0">
      <w:start w:val="3"/>
      <w:numFmt w:val="bullet"/>
      <w:pStyle w:val="NZodrkyligh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0583E"/>
    <w:multiLevelType w:val="multilevel"/>
    <w:tmpl w:val="2A4054CA"/>
    <w:lvl w:ilvl="0">
      <w:numFmt w:val="bullet"/>
      <w:pStyle w:val="NZOdrky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873F42"/>
    <w:multiLevelType w:val="hybridMultilevel"/>
    <w:tmpl w:val="45681430"/>
    <w:lvl w:ilvl="0" w:tplc="CF7A233A">
      <w:start w:val="1"/>
      <w:numFmt w:val="upperRoman"/>
      <w:pStyle w:val="NZDoplnitI"/>
      <w:lvlText w:val="%1."/>
      <w:lvlJc w:val="right"/>
      <w:pPr>
        <w:ind w:left="930" w:hanging="57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3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2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7"/>
  </w:num>
  <w:num w:numId="3" w16cid:durableId="2042590473">
    <w:abstractNumId w:val="3"/>
  </w:num>
  <w:num w:numId="4" w16cid:durableId="642009185">
    <w:abstractNumId w:val="31"/>
  </w:num>
  <w:num w:numId="5" w16cid:durableId="900020496">
    <w:abstractNumId w:val="45"/>
  </w:num>
  <w:num w:numId="6" w16cid:durableId="1567304745">
    <w:abstractNumId w:val="14"/>
  </w:num>
  <w:num w:numId="7" w16cid:durableId="1368095488">
    <w:abstractNumId w:val="35"/>
  </w:num>
  <w:num w:numId="8" w16cid:durableId="142700902">
    <w:abstractNumId w:val="19"/>
  </w:num>
  <w:num w:numId="9" w16cid:durableId="682367415">
    <w:abstractNumId w:val="17"/>
  </w:num>
  <w:num w:numId="10" w16cid:durableId="1253971932">
    <w:abstractNumId w:val="50"/>
  </w:num>
  <w:num w:numId="11" w16cid:durableId="1912154395">
    <w:abstractNumId w:val="46"/>
  </w:num>
  <w:num w:numId="12" w16cid:durableId="340015513">
    <w:abstractNumId w:val="36"/>
  </w:num>
  <w:num w:numId="13" w16cid:durableId="1964775179">
    <w:abstractNumId w:val="32"/>
  </w:num>
  <w:num w:numId="14" w16cid:durableId="692340824">
    <w:abstractNumId w:val="1"/>
  </w:num>
  <w:num w:numId="15" w16cid:durableId="954365109">
    <w:abstractNumId w:val="20"/>
  </w:num>
  <w:num w:numId="16" w16cid:durableId="558328862">
    <w:abstractNumId w:val="2"/>
  </w:num>
  <w:num w:numId="17" w16cid:durableId="751466052">
    <w:abstractNumId w:val="26"/>
  </w:num>
  <w:num w:numId="18" w16cid:durableId="555360120">
    <w:abstractNumId w:val="44"/>
  </w:num>
  <w:num w:numId="19" w16cid:durableId="2099983131">
    <w:abstractNumId w:val="22"/>
  </w:num>
  <w:num w:numId="20" w16cid:durableId="1545799041">
    <w:abstractNumId w:val="29"/>
  </w:num>
  <w:num w:numId="21" w16cid:durableId="280233152">
    <w:abstractNumId w:val="11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8"/>
  </w:num>
  <w:num w:numId="25" w16cid:durableId="2097357957">
    <w:abstractNumId w:val="13"/>
  </w:num>
  <w:num w:numId="26" w16cid:durableId="368919322">
    <w:abstractNumId w:val="10"/>
  </w:num>
  <w:num w:numId="27" w16cid:durableId="1497377629">
    <w:abstractNumId w:val="24"/>
  </w:num>
  <w:num w:numId="28" w16cid:durableId="998726475">
    <w:abstractNumId w:val="7"/>
  </w:num>
  <w:num w:numId="29" w16cid:durableId="1442845035">
    <w:abstractNumId w:val="42"/>
  </w:num>
  <w:num w:numId="30" w16cid:durableId="1812750636">
    <w:abstractNumId w:val="34"/>
  </w:num>
  <w:num w:numId="31" w16cid:durableId="2146384309">
    <w:abstractNumId w:val="16"/>
  </w:num>
  <w:num w:numId="32" w16cid:durableId="996151784">
    <w:abstractNumId w:val="30"/>
  </w:num>
  <w:num w:numId="33" w16cid:durableId="906263244">
    <w:abstractNumId w:val="39"/>
  </w:num>
  <w:num w:numId="34" w16cid:durableId="1196774491">
    <w:abstractNumId w:val="37"/>
  </w:num>
  <w:num w:numId="35" w16cid:durableId="70775490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7"/>
  </w:num>
  <w:num w:numId="38" w16cid:durableId="113645245">
    <w:abstractNumId w:val="0"/>
  </w:num>
  <w:num w:numId="39" w16cid:durableId="1663122707">
    <w:abstractNumId w:val="25"/>
  </w:num>
  <w:num w:numId="40" w16cid:durableId="1597205449">
    <w:abstractNumId w:val="23"/>
  </w:num>
  <w:num w:numId="41" w16cid:durableId="1853648034">
    <w:abstractNumId w:val="33"/>
  </w:num>
  <w:num w:numId="42" w16cid:durableId="1006253477">
    <w:abstractNumId w:val="12"/>
  </w:num>
  <w:num w:numId="43" w16cid:durableId="266424297">
    <w:abstractNumId w:val="40"/>
  </w:num>
  <w:num w:numId="44" w16cid:durableId="1545405289">
    <w:abstractNumId w:val="38"/>
  </w:num>
  <w:num w:numId="45" w16cid:durableId="209735200">
    <w:abstractNumId w:val="43"/>
  </w:num>
  <w:num w:numId="46" w16cid:durableId="133105449">
    <w:abstractNumId w:val="49"/>
  </w:num>
  <w:num w:numId="47" w16cid:durableId="452987748">
    <w:abstractNumId w:val="9"/>
  </w:num>
  <w:num w:numId="48" w16cid:durableId="1783574894">
    <w:abstractNumId w:val="41"/>
  </w:num>
  <w:num w:numId="49" w16cid:durableId="1817647860">
    <w:abstractNumId w:val="21"/>
  </w:num>
  <w:num w:numId="50" w16cid:durableId="51388389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linkStyles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36A18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67FD"/>
    <w:rsid w:val="000D6FBD"/>
    <w:rsid w:val="000E1698"/>
    <w:rsid w:val="000E2C9E"/>
    <w:rsid w:val="000E4A49"/>
    <w:rsid w:val="000F5A09"/>
    <w:rsid w:val="00102E85"/>
    <w:rsid w:val="00105674"/>
    <w:rsid w:val="0012073F"/>
    <w:rsid w:val="00132D47"/>
    <w:rsid w:val="00137EAE"/>
    <w:rsid w:val="00156A01"/>
    <w:rsid w:val="00161B9B"/>
    <w:rsid w:val="0016582B"/>
    <w:rsid w:val="0016597E"/>
    <w:rsid w:val="00170A2E"/>
    <w:rsid w:val="00170B58"/>
    <w:rsid w:val="00170DFB"/>
    <w:rsid w:val="001B00CF"/>
    <w:rsid w:val="001B1746"/>
    <w:rsid w:val="001C0ADA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15182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64406"/>
    <w:rsid w:val="004931C3"/>
    <w:rsid w:val="00497E80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41375"/>
    <w:rsid w:val="00641949"/>
    <w:rsid w:val="0064438E"/>
    <w:rsid w:val="0064499D"/>
    <w:rsid w:val="0064673A"/>
    <w:rsid w:val="00652E00"/>
    <w:rsid w:val="00661704"/>
    <w:rsid w:val="006711EC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2726A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9448B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62CE"/>
    <w:rsid w:val="00AE741C"/>
    <w:rsid w:val="00B07D40"/>
    <w:rsid w:val="00B11FA0"/>
    <w:rsid w:val="00B162AD"/>
    <w:rsid w:val="00B20F50"/>
    <w:rsid w:val="00B36DB2"/>
    <w:rsid w:val="00B45E7C"/>
    <w:rsid w:val="00B53803"/>
    <w:rsid w:val="00B53CAD"/>
    <w:rsid w:val="00B60A80"/>
    <w:rsid w:val="00B63AE8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7BD7"/>
    <w:rsid w:val="00F55824"/>
    <w:rsid w:val="00F56D31"/>
    <w:rsid w:val="00F751E9"/>
    <w:rsid w:val="00F914D9"/>
    <w:rsid w:val="00FA6E61"/>
    <w:rsid w:val="00FA7C13"/>
    <w:rsid w:val="00FA7EE8"/>
    <w:rsid w:val="00FB2A4A"/>
    <w:rsid w:val="00FC7B70"/>
    <w:rsid w:val="00FE21DC"/>
    <w:rsid w:val="00FE3EA9"/>
    <w:rsid w:val="00FE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F0DCF0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3AE8"/>
    <w:pPr>
      <w:tabs>
        <w:tab w:val="right" w:leader="hyphen" w:pos="8618"/>
      </w:tabs>
      <w:spacing w:before="120"/>
      <w:jc w:val="both"/>
    </w:pPr>
    <w:rPr>
      <w:sz w:val="24"/>
      <w:szCs w:val="24"/>
      <w:lang w:val="cs"/>
    </w:rPr>
  </w:style>
  <w:style w:type="paragraph" w:styleId="Nadpis1">
    <w:name w:val="heading 1"/>
    <w:basedOn w:val="Normln"/>
    <w:next w:val="Normln"/>
    <w:link w:val="Nadpis1Char"/>
    <w:uiPriority w:val="9"/>
    <w:qFormat/>
    <w:rsid w:val="00B63AE8"/>
    <w:pPr>
      <w:keepNext/>
      <w:jc w:val="center"/>
      <w:outlineLvl w:val="0"/>
    </w:pPr>
    <w:rPr>
      <w:b/>
      <w:bCs/>
      <w:i/>
      <w:i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63AE8"/>
    <w:pPr>
      <w:tabs>
        <w:tab w:val="right" w:pos="8618"/>
      </w:tabs>
      <w:spacing w:before="240"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63AE8"/>
    <w:pPr>
      <w:pBdr>
        <w:top w:val="nil"/>
        <w:left w:val="nil"/>
        <w:bottom w:val="nil"/>
        <w:right w:val="nil"/>
        <w:between w:val="nil"/>
      </w:pBdr>
      <w:tabs>
        <w:tab w:val="right" w:pos="8618"/>
      </w:tabs>
      <w:spacing w:before="360" w:after="360"/>
      <w:jc w:val="center"/>
      <w:outlineLvl w:val="2"/>
    </w:pPr>
    <w:rPr>
      <w:b/>
      <w:bCs/>
      <w:color w:val="000000"/>
      <w:spacing w:val="80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63AE8"/>
    <w:pPr>
      <w:keepNext/>
      <w:spacing w:before="360"/>
      <w:jc w:val="center"/>
      <w:outlineLvl w:val="3"/>
    </w:pPr>
    <w:rPr>
      <w:b/>
      <w:bCs/>
      <w:lang w:val="cs-CZ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B63AE8"/>
    <w:pPr>
      <w:jc w:val="center"/>
      <w:outlineLvl w:val="4"/>
    </w:pPr>
    <w:rPr>
      <w:b/>
      <w:lang w:val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B63AE8"/>
    <w:pPr>
      <w:spacing w:before="360"/>
      <w:jc w:val="center"/>
      <w:outlineLvl w:val="5"/>
    </w:pPr>
    <w:rPr>
      <w:lang w:val="cs-CZ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  <w:rsid w:val="00B63AE8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B63AE8"/>
  </w:style>
  <w:style w:type="paragraph" w:styleId="Zkladntext3">
    <w:name w:val="Body Text 3"/>
    <w:basedOn w:val="Normln"/>
    <w:link w:val="Zkladntext3Char"/>
    <w:semiHidden/>
    <w:rPr>
      <w:b/>
      <w:bCs/>
    </w:rPr>
  </w:style>
  <w:style w:type="numbering" w:customStyle="1" w:styleId="Nadpisy">
    <w:name w:val="Nadpisy"/>
    <w:uiPriority w:val="99"/>
    <w:pPr>
      <w:numPr>
        <w:numId w:val="4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Normln"/>
    <w:next w:val="Normln"/>
    <w:link w:val="PedmtkomenteChar"/>
    <w:uiPriority w:val="99"/>
    <w:semiHidden/>
    <w:unhideWhenUsed/>
    <w:rsid w:val="001C0ADA"/>
    <w:rPr>
      <w:b/>
      <w:bCs/>
      <w:sz w:val="20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B63AE8"/>
    <w:rPr>
      <w:b/>
      <w:bCs/>
      <w:i/>
      <w:iCs/>
      <w:sz w:val="32"/>
      <w:szCs w:val="32"/>
      <w:lang w:val="cs"/>
    </w:rPr>
  </w:style>
  <w:style w:type="character" w:customStyle="1" w:styleId="Nadpis2Char">
    <w:name w:val="Nadpis 2 Char"/>
    <w:basedOn w:val="Standardnpsmoodstavce"/>
    <w:link w:val="Nadpis2"/>
    <w:uiPriority w:val="9"/>
    <w:rsid w:val="00B63AE8"/>
    <w:rPr>
      <w:b/>
      <w:bCs/>
      <w:sz w:val="24"/>
      <w:szCs w:val="24"/>
      <w:lang w:val="cs"/>
    </w:rPr>
  </w:style>
  <w:style w:type="character" w:customStyle="1" w:styleId="Nadpis3Char">
    <w:name w:val="Nadpis 3 Char"/>
    <w:basedOn w:val="Standardnpsmoodstavce"/>
    <w:link w:val="Nadpis3"/>
    <w:uiPriority w:val="9"/>
    <w:rsid w:val="00B63AE8"/>
    <w:rPr>
      <w:b/>
      <w:bCs/>
      <w:color w:val="000000"/>
      <w:spacing w:val="80"/>
      <w:sz w:val="28"/>
      <w:szCs w:val="28"/>
      <w:lang w:val="cs"/>
    </w:rPr>
  </w:style>
  <w:style w:type="character" w:customStyle="1" w:styleId="Nadpis4Char">
    <w:name w:val="Nadpis 4 Char"/>
    <w:basedOn w:val="Standardnpsmoodstavce"/>
    <w:link w:val="Nadpis4"/>
    <w:uiPriority w:val="9"/>
    <w:rsid w:val="00C01A78"/>
    <w:rPr>
      <w:b/>
      <w:bCs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C01A78"/>
    <w:rPr>
      <w:b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B63AE8"/>
    <w:rPr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  <w:style w:type="paragraph" w:customStyle="1" w:styleId="NZZhlav">
    <w:name w:val="NZ Záhlaví"/>
    <w:basedOn w:val="Normln"/>
    <w:link w:val="NZZhlavChar"/>
    <w:qFormat/>
    <w:rsid w:val="00B63AE8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</w:pPr>
    <w:rPr>
      <w:b/>
      <w:bCs/>
      <w:color w:val="000000"/>
    </w:rPr>
  </w:style>
  <w:style w:type="character" w:customStyle="1" w:styleId="NZZhlavChar">
    <w:name w:val="NZ Záhlaví Char"/>
    <w:basedOn w:val="Standardnpsmoodstavce"/>
    <w:link w:val="NZZhlav"/>
    <w:rsid w:val="00B63AE8"/>
    <w:rPr>
      <w:b/>
      <w:bCs/>
      <w:color w:val="000000"/>
      <w:sz w:val="24"/>
      <w:szCs w:val="24"/>
      <w:lang w:val="cs"/>
    </w:rPr>
  </w:style>
  <w:style w:type="table" w:customStyle="1" w:styleId="TableNormal">
    <w:name w:val="TableNormal"/>
    <w:rsid w:val="00B63AE8"/>
    <w:rPr>
      <w:sz w:val="24"/>
      <w:szCs w:val="24"/>
      <w:lang w:val="c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ZKurzva">
    <w:name w:val="NZ Kurzíva"/>
    <w:basedOn w:val="Normln"/>
    <w:link w:val="NZKurzvaChar"/>
    <w:qFormat/>
    <w:rsid w:val="00B63AE8"/>
    <w:rPr>
      <w:i/>
      <w:iCs/>
    </w:rPr>
  </w:style>
  <w:style w:type="character" w:customStyle="1" w:styleId="NZKurzvaChar">
    <w:name w:val="NZ Kurzíva Char"/>
    <w:basedOn w:val="Standardnpsmoodstavce"/>
    <w:link w:val="NZKurzva"/>
    <w:rsid w:val="00B63AE8"/>
    <w:rPr>
      <w:i/>
      <w:iCs/>
      <w:sz w:val="24"/>
      <w:szCs w:val="24"/>
      <w:lang w:val="cs"/>
    </w:rPr>
  </w:style>
  <w:style w:type="paragraph" w:customStyle="1" w:styleId="NZOdrky">
    <w:name w:val="NZ Odrážky"/>
    <w:basedOn w:val="Normln"/>
    <w:link w:val="NZOdrkyChar"/>
    <w:qFormat/>
    <w:rsid w:val="00B63AE8"/>
    <w:pPr>
      <w:numPr>
        <w:numId w:val="50"/>
      </w:numPr>
      <w:spacing w:after="120"/>
      <w:ind w:left="567" w:hanging="567"/>
    </w:pPr>
  </w:style>
  <w:style w:type="character" w:customStyle="1" w:styleId="NZOdrkyChar">
    <w:name w:val="NZ Odrážky Char"/>
    <w:basedOn w:val="Standardnpsmoodstavce"/>
    <w:link w:val="NZOdrky"/>
    <w:rsid w:val="00B63AE8"/>
    <w:rPr>
      <w:sz w:val="24"/>
      <w:szCs w:val="24"/>
      <w:lang w:val="cs"/>
    </w:rPr>
  </w:style>
  <w:style w:type="paragraph" w:customStyle="1" w:styleId="NZDoplnitI">
    <w:name w:val="NZ Doplnit I."/>
    <w:basedOn w:val="Normln"/>
    <w:link w:val="NZDoplnitIChar"/>
    <w:qFormat/>
    <w:rsid w:val="00B63AE8"/>
    <w:pPr>
      <w:numPr>
        <w:numId w:val="8"/>
      </w:numPr>
      <w:ind w:hanging="573"/>
      <w:jc w:val="center"/>
    </w:pPr>
    <w:rPr>
      <w:b/>
      <w:bCs/>
      <w:iCs/>
      <w:lang w:val="cs-CZ"/>
    </w:rPr>
  </w:style>
  <w:style w:type="character" w:customStyle="1" w:styleId="NZDoplnitIChar">
    <w:name w:val="NZ Doplnit I. Char"/>
    <w:basedOn w:val="Standardnpsmoodstavce"/>
    <w:link w:val="NZDoplnitI"/>
    <w:rsid w:val="00B63AE8"/>
    <w:rPr>
      <w:b/>
      <w:bCs/>
      <w:iCs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qFormat/>
    <w:rsid w:val="00B63AE8"/>
    <w:pPr>
      <w:spacing w:before="0"/>
    </w:pPr>
    <w:rPr>
      <w:b/>
      <w:bCs/>
    </w:rPr>
  </w:style>
  <w:style w:type="character" w:customStyle="1" w:styleId="PodpisChar">
    <w:name w:val="Podpis Char"/>
    <w:basedOn w:val="Standardnpsmoodstavce"/>
    <w:link w:val="Podpis"/>
    <w:uiPriority w:val="99"/>
    <w:rsid w:val="00B63AE8"/>
    <w:rPr>
      <w:b/>
      <w:bCs/>
      <w:sz w:val="24"/>
      <w:szCs w:val="24"/>
      <w:lang w:val="cs"/>
    </w:rPr>
  </w:style>
  <w:style w:type="paragraph" w:customStyle="1" w:styleId="NZPodpisnote">
    <w:name w:val="NZ Podpis notáře"/>
    <w:basedOn w:val="Normln"/>
    <w:link w:val="NZPodpisnoteChar"/>
    <w:qFormat/>
    <w:rsid w:val="00B63AE8"/>
    <w:pPr>
      <w:spacing w:before="0"/>
      <w:jc w:val="center"/>
    </w:pPr>
    <w:rPr>
      <w:b/>
      <w:bCs/>
    </w:rPr>
  </w:style>
  <w:style w:type="character" w:customStyle="1" w:styleId="NZPodpisnoteChar">
    <w:name w:val="NZ Podpis notáře Char"/>
    <w:basedOn w:val="Standardnpsmoodstavce"/>
    <w:link w:val="NZPodpisnote"/>
    <w:rsid w:val="00B63AE8"/>
    <w:rPr>
      <w:b/>
      <w:bCs/>
      <w:sz w:val="24"/>
      <w:szCs w:val="24"/>
      <w:lang w:val="cs"/>
    </w:rPr>
  </w:style>
  <w:style w:type="paragraph" w:customStyle="1" w:styleId="NZodrkylight">
    <w:name w:val="NZ odrážky light"/>
    <w:basedOn w:val="Normln"/>
    <w:link w:val="NZodrkylightChar"/>
    <w:qFormat/>
    <w:rsid w:val="00B63AE8"/>
    <w:pPr>
      <w:numPr>
        <w:numId w:val="3"/>
      </w:numPr>
      <w:ind w:left="567" w:hanging="567"/>
    </w:pPr>
    <w:rPr>
      <w:lang w:val="cs-CZ"/>
    </w:rPr>
  </w:style>
  <w:style w:type="character" w:customStyle="1" w:styleId="NZodrkylightChar">
    <w:name w:val="NZ odrážky light Char"/>
    <w:basedOn w:val="Standardnpsmoodstavce"/>
    <w:link w:val="NZodrkylight"/>
    <w:rsid w:val="00B63AE8"/>
    <w:rPr>
      <w:sz w:val="24"/>
      <w:szCs w:val="24"/>
    </w:rPr>
  </w:style>
  <w:style w:type="paragraph" w:customStyle="1" w:styleId="NZkurzvaodsazen">
    <w:name w:val="NZ kurzíva odsazená"/>
    <w:basedOn w:val="NZKurzva"/>
    <w:link w:val="NZkurzvaodsazenChar"/>
    <w:qFormat/>
    <w:rsid w:val="00B63AE8"/>
    <w:pPr>
      <w:ind w:left="567"/>
    </w:pPr>
  </w:style>
  <w:style w:type="character" w:customStyle="1" w:styleId="NZkurzvaodsazenChar">
    <w:name w:val="NZ kurzíva odsazená Char"/>
    <w:basedOn w:val="NZKurzvaChar"/>
    <w:link w:val="NZkurzvaodsazen"/>
    <w:rsid w:val="00B63AE8"/>
    <w:rPr>
      <w:i/>
      <w:iCs/>
      <w:sz w:val="24"/>
      <w:szCs w:val="24"/>
      <w:lang w:val="cs"/>
    </w:rPr>
  </w:style>
  <w:style w:type="paragraph" w:customStyle="1" w:styleId="NZhvzdiky">
    <w:name w:val="NZ hvězdičky"/>
    <w:basedOn w:val="Nadpis6"/>
    <w:link w:val="NZhvzdikyChar"/>
    <w:qFormat/>
    <w:rsid w:val="00B63AE8"/>
  </w:style>
  <w:style w:type="character" w:customStyle="1" w:styleId="NZhvzdikyChar">
    <w:name w:val="NZ hvězdičky Char"/>
    <w:basedOn w:val="Nadpis6Char"/>
    <w:link w:val="NZhvzdiky"/>
    <w:rsid w:val="00B63AE8"/>
    <w:rPr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rsid w:val="00B63AE8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0"/>
    <w:rPr>
      <w:b/>
      <w:bCs/>
      <w:sz w:val="28"/>
      <w:szCs w:val="28"/>
      <w:lang w:val="cs"/>
    </w:rPr>
  </w:style>
  <w:style w:type="paragraph" w:styleId="Podnadpis">
    <w:name w:val="Subtitle"/>
    <w:basedOn w:val="Normln"/>
    <w:next w:val="Normln"/>
    <w:link w:val="PodnadpisChar"/>
    <w:uiPriority w:val="11"/>
    <w:rsid w:val="00B63AE8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nadpisChar">
    <w:name w:val="Podnadpis Char"/>
    <w:basedOn w:val="Standardnpsmoodstavce"/>
    <w:link w:val="Podnadpis"/>
    <w:uiPriority w:val="11"/>
    <w:rPr>
      <w:rFonts w:ascii="Georgia" w:eastAsia="Georgia" w:hAnsi="Georgia" w:cs="Georgia"/>
      <w:i/>
      <w:iCs/>
      <w:color w:val="666666"/>
      <w:sz w:val="48"/>
      <w:szCs w:val="48"/>
      <w:lang w:val="cs"/>
    </w:rPr>
  </w:style>
  <w:style w:type="character" w:styleId="Siln">
    <w:name w:val="Strong"/>
    <w:basedOn w:val="Standardnpsmoodstavce"/>
    <w:uiPriority w:val="22"/>
    <w:rsid w:val="00B63AE8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B63AE8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63AE8"/>
    <w:rPr>
      <w:sz w:val="24"/>
      <w:szCs w:val="24"/>
      <w:lang w:val="cs"/>
    </w:rPr>
  </w:style>
  <w:style w:type="paragraph" w:styleId="Zpat">
    <w:name w:val="footer"/>
    <w:basedOn w:val="Normln"/>
    <w:link w:val="ZpatChar"/>
    <w:uiPriority w:val="99"/>
    <w:unhideWhenUsed/>
    <w:rsid w:val="00B63AE8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B63AE8"/>
    <w:rPr>
      <w:sz w:val="24"/>
      <w:szCs w:val="24"/>
      <w:lang w:val="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etpub\NZTest\Templates\NZ-&#353;ablon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NZ-šablona</Template>
  <TotalTime>431</TotalTime>
  <Pages>2</Pages>
  <Words>493</Words>
  <Characters>2911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43</cp:revision>
  <cp:lastPrinted>2026-06-08T08:04:00Z</cp:lastPrinted>
  <dcterms:created xsi:type="dcterms:W3CDTF">2026-04-01T14:07:00Z</dcterms:created>
  <dcterms:modified xsi:type="dcterms:W3CDTF">2026-09-18T15:46:00Z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