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AFFE" w14:textId="77777777" w:rsidR="009448FF" w:rsidRDefault="009448FF"/>
    <w:p w14:paraId="2E1C867B" w14:textId="77777777" w:rsidR="009448FF" w:rsidRDefault="009448FF">
      <w:pPr>
        <w:jc w:val="center"/>
        <w:rPr>
          <w:i/>
          <w:iCs/>
        </w:rPr>
      </w:pPr>
    </w:p>
    <w:p w14:paraId="175FE30B" w14:textId="77777777" w:rsidR="009448FF" w:rsidRDefault="00F41E26" w:rsidP="0049696E">
      <w:pPr>
        <w:pStyle w:val="Nadpis1"/>
        <w:rPr>
          <w:i w:val="0"/>
          <w:iCs w:val="0"/>
        </w:rPr>
      </w:pPr>
      <w:r>
        <w:t>N o t á ř s k ý    z á p i s</w:t>
      </w:r>
    </w:p>
    <w:p w14:paraId="5495E5FA" w14:textId="77777777" w:rsidR="009448FF" w:rsidRDefault="009448FF"/>
    <w:p w14:paraId="15A47E84" w14:textId="46CE5FD6" w:rsidR="00B1567B" w:rsidRDefault="00000000" w:rsidP="0049696E">
      <w:pPr>
        <w:rPr>
          <w:lang w:eastAsia="en-US"/>
        </w:rPr>
      </w:pPr>
      <w:r>
        <w:rPr>
          <w:lang w:eastAsia="en-US"/>
        </w:rPr>
        <w:t xml:space="preserve">{{&gt; </w:t>
      </w:r>
      <w:proofErr w:type="spellStart"/>
      <w:r>
        <w:rPr>
          <w:lang w:eastAsia="en-US"/>
        </w:rPr>
        <w:t>hlavicka-misto-sepsani</w:t>
      </w:r>
      <w:proofErr w:type="spellEnd"/>
      <w:r>
        <w:rPr>
          <w:lang w:eastAsia="en-US"/>
        </w:rPr>
        <w:t>}}</w:t>
      </w:r>
      <w:r w:rsidR="0049696E">
        <w:rPr>
          <w:lang w:eastAsia="en-US"/>
        </w:rPr>
        <w:tab/>
      </w:r>
    </w:p>
    <w:p w14:paraId="6296477F" w14:textId="77777777" w:rsidR="009448FF" w:rsidRDefault="00F41E26" w:rsidP="0049696E">
      <w:pPr>
        <w:pStyle w:val="NZKurzva"/>
      </w:pPr>
      <w:r>
        <w:t xml:space="preserve">Ú č a s t n í k: </w:t>
      </w:r>
      <w:r>
        <w:tab/>
      </w:r>
    </w:p>
    <w:p w14:paraId="3A41C028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spellStart"/>
      <w:proofErr w:type="gramStart"/>
      <w:r>
        <w:rPr>
          <w:b/>
          <w:bCs/>
        </w:rPr>
        <w:t>spolecnik.nazev</w:t>
      </w:r>
      <w:proofErr w:type="spellEnd"/>
      <w:proofErr w:type="gramEnd"/>
      <w:r>
        <w:rPr>
          <w:b/>
          <w:bCs/>
        </w:rPr>
        <w:t>}}</w:t>
      </w:r>
      <w:r w:rsidRPr="00EC5CD3">
        <w:t>, se sídlem {{</w:t>
      </w:r>
      <w:proofErr w:type="spellStart"/>
      <w:proofErr w:type="gramStart"/>
      <w:r w:rsidRPr="00EC5CD3">
        <w:t>spolecnik.adresa</w:t>
      </w:r>
      <w:proofErr w:type="spellEnd"/>
      <w:proofErr w:type="gramEnd"/>
      <w:r w:rsidRPr="00EC5CD3">
        <w:t>}}, identifikační číslo {{</w:t>
      </w:r>
      <w:proofErr w:type="spellStart"/>
      <w:r w:rsidRPr="00EC5CD3">
        <w:t>spolecnik.ico</w:t>
      </w:r>
      <w:proofErr w:type="spellEnd"/>
      <w:r w:rsidRPr="00EC5CD3">
        <w:t>}}, zapsaná v obchodním rejstříku vedeném u {{</w:t>
      </w:r>
      <w:proofErr w:type="gramStart"/>
      <w:r w:rsidRPr="00EC5CD3">
        <w:t>spolecnik.rejstrik</w:t>
      </w:r>
      <w:proofErr w:type="gramEnd"/>
      <w:r w:rsidRPr="00EC5CD3">
        <w:t>.soud-</w:t>
      </w:r>
      <w:proofErr w:type="gramStart"/>
      <w:r w:rsidRPr="00EC5CD3">
        <w:t>2p</w:t>
      </w:r>
      <w:proofErr w:type="gramEnd"/>
      <w:r w:rsidRPr="00EC5CD3">
        <w:t>}}, oddíl {{</w:t>
      </w:r>
      <w:proofErr w:type="spellStart"/>
      <w:proofErr w:type="gramStart"/>
      <w:r w:rsidRPr="00EC5CD3">
        <w:t>spolecnik.rejstrik</w:t>
      </w:r>
      <w:proofErr w:type="gramEnd"/>
      <w:r w:rsidRPr="00EC5CD3">
        <w:t>.oddil</w:t>
      </w:r>
      <w:proofErr w:type="spellEnd"/>
      <w:r w:rsidRPr="00EC5CD3">
        <w:t>}}, vložka {{</w:t>
      </w:r>
      <w:proofErr w:type="spellStart"/>
      <w:proofErr w:type="gramStart"/>
      <w:r w:rsidRPr="00EC5CD3">
        <w:t>spolecnik.rejstrik</w:t>
      </w:r>
      <w:proofErr w:type="gramEnd"/>
      <w:r w:rsidRPr="00EC5CD3">
        <w:t>.vlozka</w:t>
      </w:r>
      <w:proofErr w:type="spellEnd"/>
      <w:r w:rsidRPr="00EC5CD3">
        <w:t>}} (dále též jen jako „</w:t>
      </w:r>
      <w:r w:rsidRPr="0049696E">
        <w:rPr>
          <w:b/>
          <w:bCs/>
        </w:rPr>
        <w:t>Společník</w:t>
      </w:r>
      <w:r w:rsidRPr="00EC5CD3">
        <w:t>“), zastoupená jednateli jednajícími společně:</w:t>
      </w:r>
      <w:r w:rsidR="00832E1E" w:rsidRPr="00EC5CD3">
        <w:tab/>
      </w:r>
    </w:p>
    <w:p w14:paraId="0775A363" w14:textId="77777777" w:rsidR="00CC67EB" w:rsidRPr="004E306C" w:rsidRDefault="00D31CC7" w:rsidP="0049696E">
      <w:r>
        <w:t xml:space="preserve">{{#switch </w:t>
      </w:r>
      <w:proofErr w:type="spellStart"/>
      <w:proofErr w:type="gramStart"/>
      <w:r>
        <w:t>spolecnik.zastoupeni</w:t>
      </w:r>
      <w:proofErr w:type="gramEnd"/>
      <w:r>
        <w:t>.pocet</w:t>
      </w:r>
      <w:proofErr w:type="spellEnd"/>
      <w:r>
        <w:t>}}</w:t>
      </w:r>
    </w:p>
    <w:p w14:paraId="4709D32C" w14:textId="77777777" w:rsidR="00CC67EB" w:rsidRPr="004E306C" w:rsidRDefault="00D31CC7" w:rsidP="0049696E">
      <w:r>
        <w:t>{{#case 2}}</w:t>
      </w:r>
    </w:p>
    <w:p w14:paraId="5EF72064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zastupce.totoznost</w:t>
      </w:r>
      <w:proofErr w:type="gramEnd"/>
      <w:r w:rsidRPr="00EC5CD3">
        <w:t>-text}}; a</w:t>
      </w:r>
      <w:r w:rsidR="00832E1E" w:rsidRPr="00EC5CD3">
        <w:tab/>
      </w:r>
    </w:p>
    <w:p w14:paraId="49A27B43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zastupce.totoznost</w:t>
      </w:r>
      <w:proofErr w:type="gramEnd"/>
      <w:r w:rsidRPr="00EC5CD3">
        <w:t>-text}}.</w:t>
      </w:r>
      <w:r w:rsidR="00832E1E" w:rsidRPr="00EC5CD3">
        <w:tab/>
      </w:r>
    </w:p>
    <w:p w14:paraId="795F987F" w14:textId="77777777" w:rsidR="00CC67EB" w:rsidRPr="004E306C" w:rsidRDefault="00D31CC7" w:rsidP="0049696E">
      <w:r>
        <w:t>{{#case 3}}</w:t>
      </w:r>
    </w:p>
    <w:p w14:paraId="636A3433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7C61704D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zastupce.totoznost</w:t>
      </w:r>
      <w:proofErr w:type="gramEnd"/>
      <w:r w:rsidRPr="00EC5CD3">
        <w:t>-text}}; a</w:t>
      </w:r>
      <w:r w:rsidR="00832E1E" w:rsidRPr="00EC5CD3">
        <w:tab/>
      </w:r>
    </w:p>
    <w:p w14:paraId="411E29C4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.3.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zastupce.totoznost</w:t>
      </w:r>
      <w:proofErr w:type="gramEnd"/>
      <w:r w:rsidRPr="00EC5CD3">
        <w:t>-text}}.</w:t>
      </w:r>
      <w:r w:rsidR="00832E1E" w:rsidRPr="00EC5CD3">
        <w:tab/>
      </w:r>
    </w:p>
    <w:p w14:paraId="3D351E58" w14:textId="77777777" w:rsidR="00CC67EB" w:rsidRPr="004E306C" w:rsidRDefault="00D31CC7" w:rsidP="0049696E">
      <w:r>
        <w:t>{{#case 4}}</w:t>
      </w:r>
    </w:p>
    <w:p w14:paraId="39D9DD27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7605EA12" w14:textId="77777777" w:rsidR="00CC67EB" w:rsidRPr="004E306C" w:rsidRDefault="00D31CC7" w:rsidP="0049696E">
      <w:pPr>
        <w:pStyle w:val="NZOdrky"/>
      </w:pPr>
      <w:r>
        <w:rPr>
          <w:b/>
          <w:bCs/>
        </w:rPr>
        <w:lastRenderedPageBreak/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5BF1AAA0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.3.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zastupce.totoznost</w:t>
      </w:r>
      <w:proofErr w:type="gramEnd"/>
      <w:r w:rsidRPr="00EC5CD3">
        <w:t>-text}}; a</w:t>
      </w:r>
      <w:r w:rsidR="00832E1E" w:rsidRPr="00EC5CD3">
        <w:tab/>
      </w:r>
    </w:p>
    <w:p w14:paraId="612BA027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.4.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zastupce.totoznost</w:t>
      </w:r>
      <w:proofErr w:type="gramEnd"/>
      <w:r w:rsidRPr="00EC5CD3">
        <w:t>-text}}.</w:t>
      </w:r>
      <w:r w:rsidR="00832E1E" w:rsidRPr="00EC5CD3">
        <w:tab/>
      </w:r>
    </w:p>
    <w:p w14:paraId="61ABE4D0" w14:textId="77777777" w:rsidR="00CC67EB" w:rsidRPr="004E306C" w:rsidRDefault="00D31CC7" w:rsidP="0049696E">
      <w:r>
        <w:t>{{#case 5}}</w:t>
      </w:r>
    </w:p>
    <w:p w14:paraId="1A75E7F1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384FBD00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66128888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.3.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700CB9F2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.4.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zastupce.totoznost</w:t>
      </w:r>
      <w:proofErr w:type="gramEnd"/>
      <w:r w:rsidRPr="00EC5CD3">
        <w:t>-text}}; a</w:t>
      </w:r>
      <w:r w:rsidR="00832E1E" w:rsidRPr="00EC5CD3">
        <w:tab/>
      </w:r>
    </w:p>
    <w:p w14:paraId="33467260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.5.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zastupce.totoznost</w:t>
      </w:r>
      <w:proofErr w:type="gramEnd"/>
      <w:r w:rsidRPr="00EC5CD3">
        <w:t>-text}}.</w:t>
      </w:r>
      <w:r w:rsidR="00832E1E" w:rsidRPr="00EC5CD3">
        <w:tab/>
      </w:r>
    </w:p>
    <w:p w14:paraId="309E9149" w14:textId="77777777" w:rsidR="00CC67EB" w:rsidRPr="004E306C" w:rsidRDefault="00D31CC7" w:rsidP="0049696E">
      <w:r>
        <w:t>{{#case 6}}</w:t>
      </w:r>
    </w:p>
    <w:p w14:paraId="4E387124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665940D3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0918DB30" w14:textId="77777777" w:rsidR="00CC67EB" w:rsidRPr="004E306C" w:rsidRDefault="00D31CC7" w:rsidP="0049696E">
      <w:pPr>
        <w:pStyle w:val="NZOdrky"/>
      </w:pPr>
      <w:r>
        <w:rPr>
          <w:b/>
          <w:bCs/>
        </w:rPr>
        <w:lastRenderedPageBreak/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.3.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199D6F92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.4.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47CDF12E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.5.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zastupce.totoznost</w:t>
      </w:r>
      <w:proofErr w:type="gramEnd"/>
      <w:r w:rsidRPr="00EC5CD3">
        <w:t>-text}}; a</w:t>
      </w:r>
      <w:r w:rsidR="00832E1E" w:rsidRPr="00EC5CD3">
        <w:tab/>
      </w:r>
    </w:p>
    <w:p w14:paraId="42AA53F1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.6.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zastupce.totoznost</w:t>
      </w:r>
      <w:proofErr w:type="gramEnd"/>
      <w:r w:rsidRPr="00EC5CD3">
        <w:t>-text}}.</w:t>
      </w:r>
    </w:p>
    <w:p w14:paraId="1B63236A" w14:textId="77777777" w:rsidR="00CC67EB" w:rsidRPr="004E306C" w:rsidRDefault="00D31CC7" w:rsidP="0049696E">
      <w:r>
        <w:t>{{#case 7}}</w:t>
      </w:r>
    </w:p>
    <w:p w14:paraId="45524B56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0120F411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683FF123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.3.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7812B80F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.4.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012C15C8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.5.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134C56BA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.6.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zastupce.totoznost</w:t>
      </w:r>
      <w:proofErr w:type="gramEnd"/>
      <w:r w:rsidRPr="00EC5CD3">
        <w:t>-text}}; a</w:t>
      </w:r>
      <w:r w:rsidR="00832E1E" w:rsidRPr="00EC5CD3">
        <w:tab/>
      </w:r>
    </w:p>
    <w:p w14:paraId="72A7D278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.7.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 xml:space="preserve">}}, dat. nar. {{spolecnik.zastoupeni.7.zastupce.datum-narozeni}}, pobyt </w:t>
      </w:r>
      <w:r w:rsidRPr="00EC5CD3">
        <w:lastRenderedPageBreak/>
        <w:t>{{spolecnik.zastoupeni.7.zastupce.adresa}}, {{spolecnik.zastoupeni.7.zastupce.</w:t>
      </w:r>
      <w:r w:rsidRPr="0049696E">
        <w:t>totoznost</w:t>
      </w:r>
      <w:r w:rsidRPr="00EC5CD3">
        <w:t>-text}}.</w:t>
      </w:r>
      <w:r w:rsidR="00832E1E" w:rsidRPr="00EC5CD3">
        <w:tab/>
      </w:r>
    </w:p>
    <w:p w14:paraId="2B423414" w14:textId="77777777" w:rsidR="00CC67EB" w:rsidRPr="004E306C" w:rsidRDefault="00D31CC7" w:rsidP="0049696E">
      <w:r>
        <w:t>{{#case 8}}</w:t>
      </w:r>
    </w:p>
    <w:p w14:paraId="25D4A37B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699072B5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658D7F77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.3.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005FDFC9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.4.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7918D68B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.5.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48EB7900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.6.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0C8DC973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.7.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.7.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.7.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.7.</w:t>
      </w:r>
      <w:proofErr w:type="gramStart"/>
      <w:r w:rsidRPr="00EC5CD3">
        <w:t>zastupce.totoznost</w:t>
      </w:r>
      <w:proofErr w:type="gramEnd"/>
      <w:r w:rsidRPr="00EC5CD3">
        <w:t>-text}}; a</w:t>
      </w:r>
      <w:r w:rsidR="00832E1E" w:rsidRPr="00EC5CD3">
        <w:tab/>
      </w:r>
    </w:p>
    <w:p w14:paraId="3675E917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.8.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.8.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.8.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.8.</w:t>
      </w:r>
      <w:proofErr w:type="gramStart"/>
      <w:r w:rsidRPr="00EC5CD3">
        <w:t>zastupce.totoznost</w:t>
      </w:r>
      <w:proofErr w:type="gramEnd"/>
      <w:r w:rsidRPr="00EC5CD3">
        <w:t>-text}}.</w:t>
      </w:r>
      <w:r w:rsidR="00832E1E" w:rsidRPr="00EC5CD3">
        <w:tab/>
      </w:r>
    </w:p>
    <w:p w14:paraId="647BE68E" w14:textId="77777777" w:rsidR="00CC67EB" w:rsidRPr="004E306C" w:rsidRDefault="00D31CC7" w:rsidP="0049696E">
      <w:r>
        <w:t>{{#case 9}}</w:t>
      </w:r>
    </w:p>
    <w:p w14:paraId="0048AF34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7F761AA7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zastupce.datum</w:t>
      </w:r>
      <w:proofErr w:type="gramEnd"/>
      <w:r w:rsidRPr="00EC5CD3">
        <w:t xml:space="preserve">-narozeni}}, pobyt </w:t>
      </w:r>
      <w:r w:rsidRPr="00EC5CD3">
        <w:lastRenderedPageBreak/>
        <w:t>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.2.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70E984C8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.3.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4997EE82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.4.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64A5C2D2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.5.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9B7077">
        <w:t>, dat. nar. {{</w:t>
      </w:r>
      <w:proofErr w:type="gramStart"/>
      <w:r w:rsidRPr="009B7077">
        <w:t>spolecnik.zastoupeni</w:t>
      </w:r>
      <w:proofErr w:type="gramEnd"/>
      <w:r w:rsidRPr="009B7077">
        <w:t>.5.</w:t>
      </w:r>
      <w:proofErr w:type="gramStart"/>
      <w:r w:rsidRPr="009B7077">
        <w:t>zastupce.datum</w:t>
      </w:r>
      <w:proofErr w:type="gramEnd"/>
      <w:r w:rsidRPr="009B7077">
        <w:t>-narozeni}}, pobyt {{</w:t>
      </w:r>
      <w:proofErr w:type="gramStart"/>
      <w:r w:rsidRPr="009B7077">
        <w:t>spolecnik.zastoupeni</w:t>
      </w:r>
      <w:proofErr w:type="gramEnd"/>
      <w:r w:rsidRPr="009B7077">
        <w:t>.5.</w:t>
      </w:r>
      <w:proofErr w:type="gramStart"/>
      <w:r w:rsidRPr="009B7077">
        <w:t>zastupce.adresa</w:t>
      </w:r>
      <w:proofErr w:type="gramEnd"/>
      <w:r w:rsidRPr="009B7077">
        <w:t>}}, {{</w:t>
      </w:r>
      <w:proofErr w:type="gramStart"/>
      <w:r w:rsidRPr="009B7077">
        <w:t>spolecnik.zastoupeni</w:t>
      </w:r>
      <w:proofErr w:type="gramEnd"/>
      <w:r w:rsidRPr="009B7077">
        <w:t>.5.</w:t>
      </w:r>
      <w:proofErr w:type="gramStart"/>
      <w:r w:rsidRPr="009B7077">
        <w:t>zastupce.totoznost</w:t>
      </w:r>
      <w:proofErr w:type="gramEnd"/>
      <w:r w:rsidRPr="009B7077">
        <w:t>-text}};</w:t>
      </w:r>
      <w:r w:rsidR="00832E1E" w:rsidRPr="009B7077">
        <w:tab/>
      </w:r>
    </w:p>
    <w:p w14:paraId="462FEB13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.6.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9B7077">
        <w:t>, dat. nar. {{</w:t>
      </w:r>
      <w:proofErr w:type="gramStart"/>
      <w:r w:rsidRPr="009B7077">
        <w:t>spolecnik.zastoupeni</w:t>
      </w:r>
      <w:proofErr w:type="gramEnd"/>
      <w:r w:rsidRPr="009B7077">
        <w:t>.6.</w:t>
      </w:r>
      <w:proofErr w:type="gramStart"/>
      <w:r w:rsidRPr="009B7077">
        <w:t>zastupce.datum</w:t>
      </w:r>
      <w:proofErr w:type="gramEnd"/>
      <w:r w:rsidRPr="009B7077">
        <w:t>-narozeni}}, pobyt {{</w:t>
      </w:r>
      <w:proofErr w:type="gramStart"/>
      <w:r w:rsidRPr="009B7077">
        <w:t>spolecnik.zastoupeni</w:t>
      </w:r>
      <w:proofErr w:type="gramEnd"/>
      <w:r w:rsidRPr="009B7077">
        <w:t>.6.</w:t>
      </w:r>
      <w:proofErr w:type="gramStart"/>
      <w:r w:rsidRPr="009B7077">
        <w:t>zastupce.adresa</w:t>
      </w:r>
      <w:proofErr w:type="gramEnd"/>
      <w:r w:rsidRPr="009B7077">
        <w:t>}}, {{</w:t>
      </w:r>
      <w:proofErr w:type="gramStart"/>
      <w:r w:rsidRPr="009B7077">
        <w:t>spolecnik.zastoupeni</w:t>
      </w:r>
      <w:proofErr w:type="gramEnd"/>
      <w:r w:rsidRPr="009B7077">
        <w:t>.6.</w:t>
      </w:r>
      <w:proofErr w:type="gramStart"/>
      <w:r w:rsidRPr="009B7077">
        <w:t>zastupce.totoznost</w:t>
      </w:r>
      <w:proofErr w:type="gramEnd"/>
      <w:r w:rsidRPr="009B7077">
        <w:t>-text}};</w:t>
      </w:r>
      <w:r w:rsidR="00832E1E" w:rsidRPr="009B7077">
        <w:tab/>
      </w:r>
    </w:p>
    <w:p w14:paraId="375A0A40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.7.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9B7077">
        <w:t>, dat. nar. {{</w:t>
      </w:r>
      <w:proofErr w:type="gramStart"/>
      <w:r w:rsidRPr="009B7077">
        <w:t>spolecnik.zastoupeni</w:t>
      </w:r>
      <w:proofErr w:type="gramEnd"/>
      <w:r w:rsidRPr="009B7077">
        <w:t>.7.</w:t>
      </w:r>
      <w:proofErr w:type="gramStart"/>
      <w:r w:rsidRPr="009B7077">
        <w:t>zastupce.datum</w:t>
      </w:r>
      <w:proofErr w:type="gramEnd"/>
      <w:r w:rsidRPr="009B7077">
        <w:t>-narozeni}}, pobyt {{</w:t>
      </w:r>
      <w:proofErr w:type="gramStart"/>
      <w:r w:rsidRPr="009B7077">
        <w:t>spolecnik.zastoupeni</w:t>
      </w:r>
      <w:proofErr w:type="gramEnd"/>
      <w:r w:rsidRPr="009B7077">
        <w:t>.7.</w:t>
      </w:r>
      <w:proofErr w:type="gramStart"/>
      <w:r w:rsidRPr="009B7077">
        <w:t>zastupce.adresa</w:t>
      </w:r>
      <w:proofErr w:type="gramEnd"/>
      <w:r w:rsidRPr="009B7077">
        <w:t>}}, {{</w:t>
      </w:r>
      <w:proofErr w:type="gramStart"/>
      <w:r w:rsidRPr="009B7077">
        <w:t>spolecnik.zastoupeni</w:t>
      </w:r>
      <w:proofErr w:type="gramEnd"/>
      <w:r w:rsidRPr="009B7077">
        <w:t>.7.</w:t>
      </w:r>
      <w:proofErr w:type="gramStart"/>
      <w:r w:rsidRPr="009B7077">
        <w:t>zastupce.totoznost</w:t>
      </w:r>
      <w:proofErr w:type="gramEnd"/>
      <w:r w:rsidRPr="009B7077">
        <w:t>-text}};</w:t>
      </w:r>
      <w:r w:rsidR="00832E1E" w:rsidRPr="009B7077">
        <w:tab/>
      </w:r>
    </w:p>
    <w:p w14:paraId="144804A1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.8.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9B7077">
        <w:t>, dat. nar. {{</w:t>
      </w:r>
      <w:proofErr w:type="gramStart"/>
      <w:r w:rsidRPr="009B7077">
        <w:t>spolecnik.zastoupeni</w:t>
      </w:r>
      <w:proofErr w:type="gramEnd"/>
      <w:r w:rsidRPr="009B7077">
        <w:t>.8.</w:t>
      </w:r>
      <w:proofErr w:type="gramStart"/>
      <w:r w:rsidRPr="009B7077">
        <w:t>zastupce.datum</w:t>
      </w:r>
      <w:proofErr w:type="gramEnd"/>
      <w:r w:rsidRPr="009B7077">
        <w:t>-narozeni}}, pobyt {{</w:t>
      </w:r>
      <w:proofErr w:type="gramStart"/>
      <w:r w:rsidRPr="009B7077">
        <w:t>spolecnik.zastoupeni</w:t>
      </w:r>
      <w:proofErr w:type="gramEnd"/>
      <w:r w:rsidRPr="009B7077">
        <w:t>.8.</w:t>
      </w:r>
      <w:proofErr w:type="gramStart"/>
      <w:r w:rsidRPr="009B7077">
        <w:t>zastupce.adresa</w:t>
      </w:r>
      <w:proofErr w:type="gramEnd"/>
      <w:r w:rsidRPr="009B7077">
        <w:t>}}, {{</w:t>
      </w:r>
      <w:proofErr w:type="gramStart"/>
      <w:r w:rsidRPr="009B7077">
        <w:t>spolecnik.zastoupeni</w:t>
      </w:r>
      <w:proofErr w:type="gramEnd"/>
      <w:r w:rsidRPr="009B7077">
        <w:t>.8.</w:t>
      </w:r>
      <w:proofErr w:type="gramStart"/>
      <w:r w:rsidRPr="009B7077">
        <w:t>zastupce.totoznost</w:t>
      </w:r>
      <w:proofErr w:type="gramEnd"/>
      <w:r w:rsidRPr="009B7077">
        <w:t>-text}}; a</w:t>
      </w:r>
      <w:r w:rsidR="00832E1E" w:rsidRPr="009B7077">
        <w:tab/>
      </w:r>
    </w:p>
    <w:p w14:paraId="29E663FD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.9.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9B7077">
        <w:t>, dat. nar. {{</w:t>
      </w:r>
      <w:proofErr w:type="gramStart"/>
      <w:r w:rsidRPr="009B7077">
        <w:t>spolecnik.zastoupeni</w:t>
      </w:r>
      <w:proofErr w:type="gramEnd"/>
      <w:r w:rsidRPr="009B7077">
        <w:t>.9.</w:t>
      </w:r>
      <w:proofErr w:type="gramStart"/>
      <w:r w:rsidRPr="009B7077">
        <w:t>zastupce.datum</w:t>
      </w:r>
      <w:proofErr w:type="gramEnd"/>
      <w:r w:rsidRPr="009B7077">
        <w:t>-narozeni}}, pobyt {{</w:t>
      </w:r>
      <w:proofErr w:type="gramStart"/>
      <w:r w:rsidRPr="009B7077">
        <w:t>spolecnik.zastoupeni</w:t>
      </w:r>
      <w:proofErr w:type="gramEnd"/>
      <w:r w:rsidRPr="009B7077">
        <w:t>.9.</w:t>
      </w:r>
      <w:proofErr w:type="gramStart"/>
      <w:r w:rsidRPr="009B7077">
        <w:t>zastupce.adresa</w:t>
      </w:r>
      <w:proofErr w:type="gramEnd"/>
      <w:r w:rsidRPr="009B7077">
        <w:t>}}, {{</w:t>
      </w:r>
      <w:proofErr w:type="gramStart"/>
      <w:r w:rsidRPr="009B7077">
        <w:t>spolecnik.zastoupeni</w:t>
      </w:r>
      <w:proofErr w:type="gramEnd"/>
      <w:r w:rsidRPr="009B7077">
        <w:t>.9.</w:t>
      </w:r>
      <w:proofErr w:type="gramStart"/>
      <w:r w:rsidRPr="009B7077">
        <w:t>zastupce.totoznost</w:t>
      </w:r>
      <w:proofErr w:type="gramEnd"/>
      <w:r w:rsidRPr="009B7077">
        <w:t>-text}}.</w:t>
      </w:r>
      <w:r w:rsidR="00832E1E" w:rsidRPr="009B7077">
        <w:tab/>
      </w:r>
    </w:p>
    <w:p w14:paraId="0696B00A" w14:textId="77777777" w:rsidR="00CC67EB" w:rsidRPr="004E306C" w:rsidRDefault="00D31CC7" w:rsidP="0049696E">
      <w:r>
        <w:t>{{#case 10}}</w:t>
      </w:r>
    </w:p>
    <w:p w14:paraId="5DEC1BEA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9B7077">
        <w:t>, dat. nar. {{</w:t>
      </w:r>
      <w:proofErr w:type="gramStart"/>
      <w:r w:rsidRPr="009B7077">
        <w:t>spolecnik.zastoupeni</w:t>
      </w:r>
      <w:proofErr w:type="gramEnd"/>
      <w:r w:rsidRPr="009B7077">
        <w:t>.1.</w:t>
      </w:r>
      <w:proofErr w:type="gramStart"/>
      <w:r w:rsidRPr="009B7077">
        <w:t>zastupce.datum</w:t>
      </w:r>
      <w:proofErr w:type="gramEnd"/>
      <w:r w:rsidRPr="009B7077">
        <w:t>-narozeni}}, pobyt {{</w:t>
      </w:r>
      <w:proofErr w:type="gramStart"/>
      <w:r w:rsidRPr="009B7077">
        <w:t>spolecnik.zastoupeni</w:t>
      </w:r>
      <w:proofErr w:type="gramEnd"/>
      <w:r w:rsidRPr="009B7077">
        <w:t>.1.</w:t>
      </w:r>
      <w:proofErr w:type="gramStart"/>
      <w:r w:rsidRPr="009B7077">
        <w:t>zastupce.adresa</w:t>
      </w:r>
      <w:proofErr w:type="gramEnd"/>
      <w:r w:rsidRPr="009B7077">
        <w:t>}}, {{</w:t>
      </w:r>
      <w:proofErr w:type="gramStart"/>
      <w:r w:rsidRPr="009B7077">
        <w:t>spolecnik.zastoupeni</w:t>
      </w:r>
      <w:proofErr w:type="gramEnd"/>
      <w:r w:rsidRPr="009B7077">
        <w:t>.1.</w:t>
      </w:r>
      <w:proofErr w:type="gramStart"/>
      <w:r w:rsidRPr="009B7077">
        <w:t>zastupce.totoznost</w:t>
      </w:r>
      <w:proofErr w:type="gramEnd"/>
      <w:r w:rsidRPr="009B7077">
        <w:t>-text}};</w:t>
      </w:r>
      <w:r w:rsidR="00832E1E" w:rsidRPr="009B7077">
        <w:tab/>
      </w:r>
    </w:p>
    <w:p w14:paraId="45F7C742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.2.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9B7077">
        <w:t>, dat. nar. {{</w:t>
      </w:r>
      <w:proofErr w:type="gramStart"/>
      <w:r w:rsidRPr="009B7077">
        <w:t>spolecnik.zastoupeni</w:t>
      </w:r>
      <w:proofErr w:type="gramEnd"/>
      <w:r w:rsidRPr="009B7077">
        <w:t>.2.</w:t>
      </w:r>
      <w:proofErr w:type="gramStart"/>
      <w:r w:rsidRPr="009B7077">
        <w:t>zastupce.datum</w:t>
      </w:r>
      <w:proofErr w:type="gramEnd"/>
      <w:r w:rsidRPr="009B7077">
        <w:t>-narozeni}}, pobyt {{</w:t>
      </w:r>
      <w:proofErr w:type="gramStart"/>
      <w:r w:rsidRPr="009B7077">
        <w:t>spolecnik.zastoupeni</w:t>
      </w:r>
      <w:proofErr w:type="gramEnd"/>
      <w:r w:rsidRPr="009B7077">
        <w:t>.2.</w:t>
      </w:r>
      <w:proofErr w:type="gramStart"/>
      <w:r w:rsidRPr="009B7077">
        <w:t>zastupce.adresa</w:t>
      </w:r>
      <w:proofErr w:type="gramEnd"/>
      <w:r w:rsidRPr="009B7077">
        <w:t>}}, {{</w:t>
      </w:r>
      <w:proofErr w:type="gramStart"/>
      <w:r w:rsidRPr="009B7077">
        <w:t>spolecnik.zastoupeni</w:t>
      </w:r>
      <w:proofErr w:type="gramEnd"/>
      <w:r w:rsidRPr="009B7077">
        <w:t>.2.</w:t>
      </w:r>
      <w:proofErr w:type="gramStart"/>
      <w:r w:rsidRPr="009B7077">
        <w:t>zastupce.totoznost</w:t>
      </w:r>
      <w:proofErr w:type="gramEnd"/>
      <w:r w:rsidRPr="009B7077">
        <w:t>-text}};</w:t>
      </w:r>
      <w:r w:rsidR="00832E1E" w:rsidRPr="009B7077">
        <w:tab/>
      </w:r>
    </w:p>
    <w:p w14:paraId="4DA4145B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.3.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.3.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2AADB7AF" w14:textId="77777777" w:rsidR="00CC67EB" w:rsidRPr="004E306C" w:rsidRDefault="00D31CC7" w:rsidP="0049696E">
      <w:pPr>
        <w:pStyle w:val="NZOdrky"/>
      </w:pPr>
      <w:r>
        <w:rPr>
          <w:b/>
          <w:bCs/>
        </w:rPr>
        <w:lastRenderedPageBreak/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.4.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.4.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656C7922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.5.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.5.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0D6FEEE9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.6.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.6.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1A2D2728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.7.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.7.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.7.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.7.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5143DA16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.8.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.8.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.8.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.8.</w:t>
      </w:r>
      <w:proofErr w:type="gramStart"/>
      <w:r w:rsidRPr="00EC5CD3">
        <w:t>zastupce.totoznost</w:t>
      </w:r>
      <w:proofErr w:type="gramEnd"/>
      <w:r w:rsidRPr="00EC5CD3">
        <w:t>-text}};</w:t>
      </w:r>
      <w:r w:rsidR="00832E1E" w:rsidRPr="00EC5CD3">
        <w:tab/>
      </w:r>
    </w:p>
    <w:p w14:paraId="33124C71" w14:textId="77777777" w:rsidR="00CC67EB" w:rsidRPr="004E306C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.9.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-jmeno}}</w:t>
      </w:r>
      <w:r w:rsidRPr="00EC5CD3">
        <w:t>, dat. nar. {{</w:t>
      </w:r>
      <w:proofErr w:type="gramStart"/>
      <w:r w:rsidRPr="00EC5CD3">
        <w:t>spolecnik.zastoupeni</w:t>
      </w:r>
      <w:proofErr w:type="gramEnd"/>
      <w:r w:rsidRPr="00EC5CD3">
        <w:t>.9.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.9.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.9.</w:t>
      </w:r>
      <w:proofErr w:type="gramStart"/>
      <w:r w:rsidRPr="00EC5CD3">
        <w:t>zastupce.totoznost</w:t>
      </w:r>
      <w:proofErr w:type="gramEnd"/>
      <w:r w:rsidRPr="00EC5CD3">
        <w:t>-text}}; a</w:t>
      </w:r>
      <w:r w:rsidR="00832E1E" w:rsidRPr="00EC5CD3">
        <w:tab/>
      </w:r>
    </w:p>
    <w:p w14:paraId="600B6BB5" w14:textId="77777777" w:rsidR="00CC67EB" w:rsidRPr="00EC5CD3" w:rsidRDefault="00D31CC7" w:rsidP="0049696E">
      <w:pPr>
        <w:pStyle w:val="NZOdrky"/>
      </w:pPr>
      <w:r>
        <w:rPr>
          <w:b/>
          <w:bCs/>
        </w:rPr>
        <w:t>{{</w:t>
      </w:r>
      <w:proofErr w:type="gramStart"/>
      <w:r>
        <w:rPr>
          <w:b/>
          <w:bCs/>
        </w:rPr>
        <w:t>spolecnik.zastoupeni</w:t>
      </w:r>
      <w:proofErr w:type="gramEnd"/>
      <w:r>
        <w:rPr>
          <w:b/>
          <w:bCs/>
        </w:rPr>
        <w:t>.10.</w:t>
      </w:r>
      <w:proofErr w:type="gramStart"/>
      <w:r>
        <w:rPr>
          <w:b/>
          <w:bCs/>
        </w:rPr>
        <w:t>zastupce.cele</w:t>
      </w:r>
      <w:proofErr w:type="gramEnd"/>
      <w:r>
        <w:rPr>
          <w:b/>
          <w:bCs/>
        </w:rPr>
        <w:t>-jmeno</w:t>
      </w:r>
      <w:r w:rsidRPr="00EC5CD3">
        <w:t>}}, dat. nar. {{</w:t>
      </w:r>
      <w:proofErr w:type="gramStart"/>
      <w:r w:rsidRPr="00EC5CD3">
        <w:t>spolecnik.zastoupeni</w:t>
      </w:r>
      <w:proofErr w:type="gramEnd"/>
      <w:r w:rsidRPr="00EC5CD3">
        <w:t>.10.</w:t>
      </w:r>
      <w:proofErr w:type="gramStart"/>
      <w:r w:rsidRPr="00EC5CD3">
        <w:t>zastupce.datum</w:t>
      </w:r>
      <w:proofErr w:type="gramEnd"/>
      <w:r w:rsidRPr="00EC5CD3">
        <w:t>-narozeni}}, pobyt {{</w:t>
      </w:r>
      <w:proofErr w:type="gramStart"/>
      <w:r w:rsidRPr="00EC5CD3">
        <w:t>spolecnik.zastoupeni</w:t>
      </w:r>
      <w:proofErr w:type="gramEnd"/>
      <w:r w:rsidRPr="00EC5CD3">
        <w:t>.10.</w:t>
      </w:r>
      <w:proofErr w:type="gramStart"/>
      <w:r w:rsidRPr="00EC5CD3">
        <w:t>zastupce.adresa</w:t>
      </w:r>
      <w:proofErr w:type="gramEnd"/>
      <w:r w:rsidRPr="00EC5CD3">
        <w:t>}}, {{</w:t>
      </w:r>
      <w:proofErr w:type="gramStart"/>
      <w:r w:rsidRPr="00EC5CD3">
        <w:t>spolecnik.zastoupeni</w:t>
      </w:r>
      <w:proofErr w:type="gramEnd"/>
      <w:r w:rsidRPr="00EC5CD3">
        <w:t>.10.</w:t>
      </w:r>
      <w:proofErr w:type="gramStart"/>
      <w:r w:rsidRPr="00EC5CD3">
        <w:t>zastupce.totoznost</w:t>
      </w:r>
      <w:proofErr w:type="gramEnd"/>
      <w:r w:rsidRPr="00EC5CD3">
        <w:t>-text}}.</w:t>
      </w:r>
      <w:r w:rsidR="00832E1E" w:rsidRPr="00EC5CD3">
        <w:tab/>
      </w:r>
    </w:p>
    <w:p w14:paraId="312FE4BC" w14:textId="77777777" w:rsidR="00CC67EB" w:rsidRPr="004E306C" w:rsidRDefault="00D31CC7" w:rsidP="0049696E">
      <w:r>
        <w:t>{{/switch}}</w:t>
      </w:r>
    </w:p>
    <w:p w14:paraId="1566BBF1" w14:textId="77777777" w:rsidR="005B4E06" w:rsidRDefault="005B4E06" w:rsidP="0049696E">
      <w:pPr>
        <w:pStyle w:val="NZkurzvaodsazen"/>
      </w:pPr>
      <w:r w:rsidRPr="005B4E06">
        <w:t>Výpis z obchodního rejstříku Společníka z dnešního dne je založen ve spisu notáře.</w:t>
      </w:r>
      <w:r w:rsidRPr="005B4E06">
        <w:tab/>
      </w:r>
    </w:p>
    <w:p w14:paraId="2144D682" w14:textId="77777777" w:rsidR="00DF6B72" w:rsidRDefault="00A05596" w:rsidP="0049696E">
      <w:pPr>
        <w:rPr>
          <w:bCs/>
        </w:rPr>
      </w:pPr>
      <w:r>
        <w:t>Přítomní jednatelé prohlašují, že jsou způsobilí samostatně právně jednat v rozsahu právního jednání, o kterém je tento notářský zápis.</w:t>
      </w:r>
      <w:r w:rsidR="00832E1E">
        <w:tab/>
      </w:r>
    </w:p>
    <w:p w14:paraId="68E5F76A" w14:textId="77777777" w:rsidR="005B4E06" w:rsidRDefault="00A05596" w:rsidP="0049696E">
      <w:pPr>
        <w:rPr>
          <w:shd w:val="clear" w:color="auto" w:fill="FFFFFF"/>
        </w:rPr>
      </w:pPr>
      <w:r>
        <w:t>Přítomní jednatelé dále prohlašují, že jsou způsobilí za Společníka společně právně jednat v rozsahu právního jednání, o kterém je tento notářský zápis.</w:t>
      </w:r>
      <w:r w:rsidR="00832E1E">
        <w:tab/>
      </w:r>
    </w:p>
    <w:p w14:paraId="59519491" w14:textId="77777777" w:rsidR="005B4E06" w:rsidRDefault="005B4E06" w:rsidP="0049696E">
      <w:pPr>
        <w:rPr>
          <w:bCs/>
        </w:rPr>
      </w:pPr>
      <w:r>
        <w:t>Existence Společníka mi byla prokázána shora citovaným výpisem z obchodního rejstříku a prohlášením, které do notářského zápisu činí přítomní jednatelé, kteří rovněž prohlašují, že předložený výpis z obchodního rejstříku obsahuje aktuální údaje o Společníkovi k dnešnímu dni.</w:t>
      </w:r>
      <w:r w:rsidR="00832E1E">
        <w:tab/>
      </w:r>
    </w:p>
    <w:p w14:paraId="29BD7092" w14:textId="77777777" w:rsidR="009448FF" w:rsidRPr="003549FC" w:rsidRDefault="00F41E26" w:rsidP="0049696E">
      <w:pPr>
        <w:pStyle w:val="Nadpis2"/>
      </w:pPr>
      <w:r w:rsidRPr="003549FC">
        <w:t>I.</w:t>
      </w:r>
    </w:p>
    <w:p w14:paraId="6394481C" w14:textId="77777777" w:rsidR="009448FF" w:rsidRDefault="00A05596" w:rsidP="0049696E">
      <w:pPr>
        <w:rPr>
          <w:shd w:val="clear" w:color="auto" w:fill="FFFFFF"/>
        </w:rPr>
      </w:pPr>
      <w:r>
        <w:t>Přítomní jednatelé zároveň prohlašují, že dnes přede mnou jednají jako zástupci jediného společníka společnosti {{</w:t>
      </w:r>
      <w:proofErr w:type="spellStart"/>
      <w:proofErr w:type="gramStart"/>
      <w:r>
        <w:t>spolecnost.nazev</w:t>
      </w:r>
      <w:proofErr w:type="spellEnd"/>
      <w:proofErr w:type="gramEnd"/>
      <w:r>
        <w:t>}}, se sídlem {{</w:t>
      </w:r>
      <w:proofErr w:type="spellStart"/>
      <w:proofErr w:type="gramStart"/>
      <w:r>
        <w:t>spolecnost.adresa</w:t>
      </w:r>
      <w:proofErr w:type="spellEnd"/>
      <w:proofErr w:type="gramEnd"/>
      <w:r>
        <w:t>}}, identifikační číslo {{</w:t>
      </w:r>
      <w:proofErr w:type="spellStart"/>
      <w:r>
        <w:t>spolecnost.ico</w:t>
      </w:r>
      <w:proofErr w:type="spellEnd"/>
      <w:r>
        <w:t xml:space="preserve">}}, zapsané v obchodním rejstříku vedeném u </w:t>
      </w:r>
      <w:r>
        <w:lastRenderedPageBreak/>
        <w:t>{{</w:t>
      </w:r>
      <w:proofErr w:type="gramStart"/>
      <w:r>
        <w:t>spolecnost.rejstrik</w:t>
      </w:r>
      <w:proofErr w:type="gramEnd"/>
      <w:r>
        <w:t>.soud-</w:t>
      </w:r>
      <w:proofErr w:type="gramStart"/>
      <w:r>
        <w:t>2p</w:t>
      </w:r>
      <w:proofErr w:type="gramEnd"/>
      <w:r>
        <w:t>}}, oddíl {{</w:t>
      </w:r>
      <w:proofErr w:type="spellStart"/>
      <w:proofErr w:type="gramStart"/>
      <w:r>
        <w:t>spolecnost.rejstrik</w:t>
      </w:r>
      <w:proofErr w:type="gramEnd"/>
      <w:r>
        <w:t>.oddil</w:t>
      </w:r>
      <w:proofErr w:type="spellEnd"/>
      <w:r>
        <w:t>}}, vložka {{</w:t>
      </w:r>
      <w:proofErr w:type="spellStart"/>
      <w:proofErr w:type="gramStart"/>
      <w:r>
        <w:t>spolecnost.rejstrik</w:t>
      </w:r>
      <w:proofErr w:type="gramEnd"/>
      <w:r>
        <w:t>.vlozka</w:t>
      </w:r>
      <w:proofErr w:type="spellEnd"/>
      <w:r>
        <w:t>}} (dále též jen jako „Společnost“).</w:t>
      </w:r>
      <w:r w:rsidR="00832E1E">
        <w:tab/>
      </w:r>
    </w:p>
    <w:p w14:paraId="4A9F476B" w14:textId="77777777" w:rsidR="009448FF" w:rsidRDefault="00C8140E" w:rsidP="0049696E">
      <w:pPr>
        <w:pStyle w:val="NZKurzva"/>
      </w:pPr>
      <w:r w:rsidRPr="00BC7CD3">
        <w:t>V</w:t>
      </w:r>
      <w:r w:rsidR="00F41E26" w:rsidRPr="00BC7CD3">
        <w:t>ýpis z obchodního rejstříku Společnosti</w:t>
      </w:r>
      <w:r w:rsidR="00E25279">
        <w:t xml:space="preserve"> </w:t>
      </w:r>
      <w:r w:rsidR="002E04AC">
        <w:rPr>
          <w:bCs/>
        </w:rPr>
        <w:t xml:space="preserve">z dnešního dne </w:t>
      </w:r>
      <w:r w:rsidR="00F41E26" w:rsidRPr="00BC7CD3">
        <w:t>je založen ve spisu notáře.</w:t>
      </w:r>
      <w:r w:rsidR="00F41E26">
        <w:t xml:space="preserve"> </w:t>
      </w:r>
      <w:r w:rsidR="00CC67EB">
        <w:tab/>
      </w:r>
    </w:p>
    <w:p w14:paraId="5B83A744" w14:textId="77777777" w:rsidR="00AB7314" w:rsidRDefault="00F41E26" w:rsidP="0049696E">
      <w:r>
        <w:t>Existence Společnosti mi byla prokázána shora citovaným výpisem z obchodního rejstříku a prohlášením, které do notářského zápisu činí přítomní jednatelé, kteří rovněž prohlašují, že předložený výpis z obchodního rejstříku obsahuje aktuální údaje o Společnosti k dnešnímu dni.</w:t>
      </w:r>
      <w:r w:rsidR="00832E1E">
        <w:tab/>
      </w:r>
    </w:p>
    <w:p w14:paraId="64B4BBE9" w14:textId="77777777" w:rsidR="00725907" w:rsidRDefault="00A05596" w:rsidP="0049696E">
      <w:r>
        <w:t>Přítomní jednatelé dále prohlašují,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832E1E">
        <w:tab/>
      </w:r>
    </w:p>
    <w:p w14:paraId="18D4DEB8" w14:textId="77777777" w:rsidR="009448FF" w:rsidRPr="003549FC" w:rsidRDefault="00F41E26" w:rsidP="0049696E">
      <w:pPr>
        <w:pStyle w:val="Nadpis2"/>
      </w:pPr>
      <w:r w:rsidRPr="003549FC">
        <w:t>II.</w:t>
      </w:r>
    </w:p>
    <w:p w14:paraId="3971008D" w14:textId="77777777" w:rsidR="00CC58E9" w:rsidRPr="00CC67EB" w:rsidRDefault="003549FC" w:rsidP="0049696E">
      <w:r>
        <w:t>Nato Společník</w:t>
      </w:r>
      <w:r>
        <w:rPr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3F2EF48B" w14:textId="41D1102A" w:rsidR="00170A2E" w:rsidRDefault="00170A2E" w:rsidP="0049696E">
      <w:pPr>
        <w:pStyle w:val="Nadpis3"/>
      </w:pPr>
      <w:r>
        <w:t>rozhodnutí</w:t>
      </w:r>
    </w:p>
    <w:p w14:paraId="076851BD" w14:textId="77777777" w:rsidR="003E2390" w:rsidRPr="0060316E" w:rsidRDefault="0060316E" w:rsidP="0049696E">
      <w:pPr>
        <w:pStyle w:val="NZDoplnitI"/>
        <w:rPr>
          <w:highlight w:val="yellow"/>
        </w:rPr>
      </w:pPr>
      <w:r w:rsidRPr="0060316E">
        <w:rPr>
          <w:highlight w:val="yellow"/>
        </w:rPr>
        <w:t>[●]</w:t>
      </w:r>
      <w:r w:rsidR="003E2390" w:rsidRPr="0060316E">
        <w:rPr>
          <w:highlight w:val="yellow"/>
        </w:rPr>
        <w:tab/>
      </w:r>
    </w:p>
    <w:p w14:paraId="48147FF3" w14:textId="77777777" w:rsidR="00333809" w:rsidRDefault="00333809" w:rsidP="0049696E"/>
    <w:p w14:paraId="557D6145" w14:textId="77777777" w:rsidR="00B1567B" w:rsidRDefault="00000000" w:rsidP="0049696E">
      <w:r>
        <w:t xml:space="preserve">{{&gt; </w:t>
      </w:r>
      <w:proofErr w:type="spellStart"/>
      <w:r>
        <w:t>rjs-vyjadreni-notare</w:t>
      </w:r>
      <w:proofErr w:type="spellEnd"/>
      <w:r>
        <w:t>}}</w:t>
      </w:r>
    </w:p>
    <w:p w14:paraId="765965F4" w14:textId="77777777" w:rsidR="0009759E" w:rsidRPr="0031037A" w:rsidRDefault="0009759E" w:rsidP="0049696E">
      <w:pPr>
        <w:pStyle w:val="NZhvzdiky"/>
      </w:pPr>
      <w:r w:rsidRPr="0031037A">
        <w:t>*****</w:t>
      </w:r>
    </w:p>
    <w:p w14:paraId="5EA93F5E" w14:textId="77777777" w:rsidR="009029A8" w:rsidRPr="009029A8" w:rsidRDefault="0009759E" w:rsidP="0049696E">
      <w:r w:rsidRPr="0031037A">
        <w:t xml:space="preserve">Potvrzuji, že jsem sepsal tento notářský zápis. </w:t>
      </w:r>
      <w:r w:rsidRPr="0031037A">
        <w:tab/>
      </w:r>
    </w:p>
    <w:p w14:paraId="1DF0F190" w14:textId="77777777" w:rsidR="0009759E" w:rsidRPr="0031037A" w:rsidRDefault="00A05596" w:rsidP="0049696E">
      <w:r>
        <w:t>Přítomní jednatelé si notářský zápis přečetli, po daném poučení notářský zápis schvalují a vlastnoručně podepisují.</w:t>
      </w:r>
      <w:r w:rsidR="00832E1E">
        <w:tab/>
      </w:r>
    </w:p>
    <w:p w14:paraId="3F6FD0D1" w14:textId="77777777" w:rsidR="009448FF" w:rsidRDefault="0009759E" w:rsidP="0049696E"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7"/>
        <w:gridCol w:w="4301"/>
      </w:tblGrid>
      <w:tr w:rsidR="0009759E" w:rsidRPr="0086693E" w14:paraId="64B304B4" w14:textId="77777777" w:rsidTr="00092920">
        <w:trPr>
          <w:trHeight w:val="1237"/>
        </w:trPr>
        <w:tc>
          <w:tcPr>
            <w:tcW w:w="4317" w:type="dxa"/>
          </w:tcPr>
          <w:p w14:paraId="3FAAC1E9" w14:textId="77777777" w:rsidR="0009759E" w:rsidRPr="00BA5AA7" w:rsidRDefault="0009759E" w:rsidP="003A53E0">
            <w:pPr>
              <w:rPr>
                <w:b/>
                <w:bCs/>
              </w:rPr>
            </w:pPr>
          </w:p>
          <w:p w14:paraId="14DDD546" w14:textId="77777777" w:rsidR="00E60753" w:rsidRPr="00BA5AA7" w:rsidRDefault="00E60753" w:rsidP="003A53E0">
            <w:pPr>
              <w:rPr>
                <w:i/>
                <w:iCs/>
              </w:rPr>
            </w:pPr>
          </w:p>
          <w:p w14:paraId="1D4B98CD" w14:textId="77777777" w:rsidR="00E60753" w:rsidRPr="00BA5AA7" w:rsidRDefault="00E60753" w:rsidP="003A53E0">
            <w:pPr>
              <w:rPr>
                <w:i/>
                <w:iCs/>
              </w:rPr>
            </w:pPr>
          </w:p>
          <w:p w14:paraId="7831B70D" w14:textId="77777777" w:rsidR="0009759E" w:rsidRPr="00BA5AA7" w:rsidRDefault="0009759E" w:rsidP="003A53E0">
            <w:r w:rsidRPr="00BA5AA7">
              <w:t>________________________________</w:t>
            </w:r>
          </w:p>
          <w:p w14:paraId="264871F9" w14:textId="77777777" w:rsidR="0060316E" w:rsidRDefault="00D07EC6" w:rsidP="00B72E21">
            <w:pPr>
              <w:pStyle w:val="Podpis"/>
            </w:pPr>
            <w:r>
              <w:t>{{</w:t>
            </w:r>
            <w:proofErr w:type="spellStart"/>
            <w:proofErr w:type="gramStart"/>
            <w:r>
              <w:t>spolecnik.nazev</w:t>
            </w:r>
            <w:proofErr w:type="spellEnd"/>
            <w:proofErr w:type="gramEnd"/>
            <w:r>
              <w:t>}}</w:t>
            </w:r>
            <w:r w:rsidR="0060316E">
              <w:t xml:space="preserve">, </w:t>
            </w:r>
          </w:p>
          <w:p w14:paraId="444927DC" w14:textId="77777777" w:rsidR="005B4E06" w:rsidRPr="00BA5AA7" w:rsidRDefault="005B4E06" w:rsidP="00B72E21">
            <w:pPr>
              <w:pStyle w:val="Podpis"/>
            </w:pPr>
            <w:r>
              <w:t>zastoupená jednateli jednajícími společně</w:t>
            </w:r>
          </w:p>
          <w:p w14:paraId="458B0AEC" w14:textId="77777777" w:rsidR="005B4E06" w:rsidRPr="00BA5AA7" w:rsidRDefault="00D07EC6" w:rsidP="00B72E21">
            <w:pPr>
              <w:pStyle w:val="Podpis"/>
            </w:pPr>
            <w:r>
              <w:t xml:space="preserve">{{#switch </w:t>
            </w:r>
            <w:proofErr w:type="spellStart"/>
            <w:proofErr w:type="gramStart"/>
            <w:r>
              <w:t>spolecnik.zastoupeni</w:t>
            </w:r>
            <w:proofErr w:type="gramEnd"/>
            <w:r>
              <w:t>.pocet</w:t>
            </w:r>
            <w:proofErr w:type="spellEnd"/>
            <w:r>
              <w:t>}}</w:t>
            </w:r>
          </w:p>
          <w:p w14:paraId="022EDE13" w14:textId="77777777" w:rsidR="005B4E06" w:rsidRPr="00BA5AA7" w:rsidRDefault="00D07EC6" w:rsidP="00B72E21">
            <w:pPr>
              <w:pStyle w:val="Podpis"/>
            </w:pPr>
            <w:r>
              <w:t>{{#case 2}}</w:t>
            </w:r>
          </w:p>
          <w:p w14:paraId="5B0A2650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2F6CB9BC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91E36A3" w14:textId="77777777" w:rsidR="005B4E06" w:rsidRPr="00BA5AA7" w:rsidRDefault="00D07EC6" w:rsidP="00B72E21">
            <w:pPr>
              <w:pStyle w:val="Podpis"/>
            </w:pPr>
            <w:r>
              <w:t>{{#case 3}}</w:t>
            </w:r>
          </w:p>
          <w:p w14:paraId="17230726" w14:textId="77777777" w:rsidR="005B4E06" w:rsidRPr="00BA5AA7" w:rsidRDefault="00D07EC6" w:rsidP="00B72E21">
            <w:pPr>
              <w:pStyle w:val="Podpis"/>
            </w:pPr>
            <w:r>
              <w:lastRenderedPageBreak/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5D60111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6DF3AEDB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.3.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88804EA" w14:textId="77777777" w:rsidR="005B4E06" w:rsidRPr="00BA5AA7" w:rsidRDefault="00D07EC6" w:rsidP="00B72E21">
            <w:pPr>
              <w:pStyle w:val="Podpis"/>
            </w:pPr>
            <w:r>
              <w:t>{{#case 4}}</w:t>
            </w:r>
          </w:p>
          <w:p w14:paraId="55315A80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6169C401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1913C98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.3.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2BCE7214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.4.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29FB4175" w14:textId="77777777" w:rsidR="005B4E06" w:rsidRPr="00BA5AA7" w:rsidRDefault="00D07EC6" w:rsidP="00B72E21">
            <w:pPr>
              <w:pStyle w:val="Podpis"/>
            </w:pPr>
            <w:r>
              <w:t>{{#case 5}}</w:t>
            </w:r>
          </w:p>
          <w:p w14:paraId="270AF754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6ABF127A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F34BEAB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.3.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6583729F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.4.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ED1290E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.5.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921027C" w14:textId="77777777" w:rsidR="005B4E06" w:rsidRPr="00BA5AA7" w:rsidRDefault="00D07EC6" w:rsidP="00B72E21">
            <w:pPr>
              <w:pStyle w:val="Podpis"/>
            </w:pPr>
            <w:r>
              <w:t>{{#case 6}}</w:t>
            </w:r>
          </w:p>
          <w:p w14:paraId="42692763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5718E0B9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071F84A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.3.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5F4F1BFA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.4.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8F131A4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.5.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580A4907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.6.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1DA0737A" w14:textId="77777777" w:rsidR="005B4E06" w:rsidRPr="00BA5AA7" w:rsidRDefault="00D07EC6" w:rsidP="00B72E21">
            <w:pPr>
              <w:pStyle w:val="Podpis"/>
            </w:pPr>
            <w:r>
              <w:t>{{#case 7}}</w:t>
            </w:r>
          </w:p>
          <w:p w14:paraId="2F7AD24F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15E2E303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C2BBA6A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.3.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49B438E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.4.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037B90A1" w14:textId="77777777" w:rsidR="005B4E06" w:rsidRPr="00BA5AA7" w:rsidRDefault="00D07EC6" w:rsidP="00B72E21">
            <w:pPr>
              <w:pStyle w:val="Podpis"/>
            </w:pPr>
            <w:r>
              <w:lastRenderedPageBreak/>
              <w:t>{{</w:t>
            </w:r>
            <w:proofErr w:type="gramStart"/>
            <w:r>
              <w:t>spolecnik.zastoupeni</w:t>
            </w:r>
            <w:proofErr w:type="gramEnd"/>
            <w:r>
              <w:t>.5.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66835A6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.6.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56DEEDE1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.7.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4158C301" w14:textId="77777777" w:rsidR="005B4E06" w:rsidRPr="00BA5AA7" w:rsidRDefault="00D07EC6" w:rsidP="00B72E21">
            <w:pPr>
              <w:pStyle w:val="Podpis"/>
            </w:pPr>
            <w:r>
              <w:t>{{#case 8}}</w:t>
            </w:r>
          </w:p>
          <w:p w14:paraId="053DD748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078976F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1D565298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.3.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13AB5FD2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.4.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087C385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.5.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6364A30D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.6.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26D00C7B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.7.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167B8D99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.8.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1CF3E1ED" w14:textId="77777777" w:rsidR="005B4E06" w:rsidRPr="00BA5AA7" w:rsidRDefault="00D07EC6" w:rsidP="00B72E21">
            <w:pPr>
              <w:pStyle w:val="Podpis"/>
            </w:pPr>
            <w:r>
              <w:t>{{#case 9}}</w:t>
            </w:r>
          </w:p>
          <w:p w14:paraId="532F158A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505A442C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1F61B2F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.3.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497DB3B0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.4.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6634A11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.5.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5A1D53ED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.6.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32299EB7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.7.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01BA9060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.8.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6D4167B2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.9.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01341A0C" w14:textId="77777777" w:rsidR="005B4E06" w:rsidRPr="00BA5AA7" w:rsidRDefault="00D07EC6" w:rsidP="00B72E21">
            <w:pPr>
              <w:pStyle w:val="Podpis"/>
            </w:pPr>
            <w:r>
              <w:t>{{#case 10}}</w:t>
            </w:r>
          </w:p>
          <w:p w14:paraId="46D7E4A6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636B872D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.2.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2F2DAA9B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.3.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05F6CD4F" w14:textId="77777777" w:rsidR="005B4E06" w:rsidRPr="00BA5AA7" w:rsidRDefault="00D07EC6" w:rsidP="00B72E21">
            <w:pPr>
              <w:pStyle w:val="Podpis"/>
            </w:pPr>
            <w:r>
              <w:lastRenderedPageBreak/>
              <w:t>{{</w:t>
            </w:r>
            <w:proofErr w:type="gramStart"/>
            <w:r>
              <w:t>spolecnik.zastoupeni</w:t>
            </w:r>
            <w:proofErr w:type="gramEnd"/>
            <w:r>
              <w:t>.4.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682F10BC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.5.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0A1EF9C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.6.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0F72226B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.7.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289F2855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.8.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CDB06F6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.9.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79A71382" w14:textId="77777777" w:rsidR="005B4E06" w:rsidRPr="00BA5AA7" w:rsidRDefault="00D07EC6" w:rsidP="00B72E21">
            <w:pPr>
              <w:pStyle w:val="Podpis"/>
            </w:pPr>
            <w:r>
              <w:t>{{</w:t>
            </w:r>
            <w:proofErr w:type="gramStart"/>
            <w:r>
              <w:t>spolecnik.zastoupeni</w:t>
            </w:r>
            <w:proofErr w:type="gramEnd"/>
            <w:r>
              <w:t>.10.</w:t>
            </w:r>
            <w:proofErr w:type="gramStart"/>
            <w:r>
              <w:t>zastupce.cele</w:t>
            </w:r>
            <w:proofErr w:type="gramEnd"/>
            <w:r>
              <w:t>-jmeno}}</w:t>
            </w:r>
          </w:p>
          <w:p w14:paraId="19A46414" w14:textId="77777777" w:rsidR="005B4E06" w:rsidRPr="00BA5AA7" w:rsidRDefault="00D07EC6" w:rsidP="00B72E21">
            <w:pPr>
              <w:pStyle w:val="Podpis"/>
            </w:pPr>
            <w:r>
              <w:t>{{/switch}}</w:t>
            </w:r>
          </w:p>
        </w:tc>
        <w:tc>
          <w:tcPr>
            <w:tcW w:w="4301" w:type="dxa"/>
          </w:tcPr>
          <w:p w14:paraId="52A024DD" w14:textId="77777777" w:rsidR="0009759E" w:rsidRPr="0086693E" w:rsidRDefault="0009759E" w:rsidP="003A53E0">
            <w:pPr>
              <w:rPr>
                <w:b/>
                <w:bCs/>
              </w:rPr>
            </w:pPr>
            <w:r w:rsidRPr="0009759E">
              <w:rPr>
                <w:b/>
                <w:bCs/>
              </w:rPr>
              <w:lastRenderedPageBreak/>
              <w:t xml:space="preserve"> </w:t>
            </w:r>
          </w:p>
        </w:tc>
      </w:tr>
      <w:tr w:rsidR="0009759E" w:rsidRPr="0086693E" w14:paraId="7239CEE4" w14:textId="77777777" w:rsidTr="00C20419">
        <w:tc>
          <w:tcPr>
            <w:tcW w:w="8618" w:type="dxa"/>
            <w:gridSpan w:val="2"/>
          </w:tcPr>
          <w:p w14:paraId="42C8661A" w14:textId="77777777" w:rsidR="0009759E" w:rsidRDefault="0009759E" w:rsidP="003A53E0">
            <w:pPr>
              <w:rPr>
                <w:b/>
                <w:bCs/>
              </w:rPr>
            </w:pPr>
          </w:p>
          <w:p w14:paraId="1D01BED3" w14:textId="77777777" w:rsidR="007A56D1" w:rsidRDefault="007A56D1" w:rsidP="003A53E0">
            <w:pPr>
              <w:rPr>
                <w:b/>
                <w:bCs/>
              </w:rPr>
            </w:pPr>
          </w:p>
          <w:p w14:paraId="642ECB4A" w14:textId="3FCA0CC1" w:rsidR="0009759E" w:rsidRPr="0086693E" w:rsidRDefault="00000000" w:rsidP="00B72E21">
            <w:pPr>
              <w:pStyle w:val="NZPodpisnote"/>
              <w:rPr>
                <w:b w:val="0"/>
                <w:bCs w:val="0"/>
              </w:rPr>
            </w:pPr>
            <w:r>
              <w:t>{{&gt; podpis-</w:t>
            </w:r>
            <w:proofErr w:type="spellStart"/>
            <w:r>
              <w:t>porizovatele</w:t>
            </w:r>
            <w:proofErr w:type="spellEnd"/>
            <w:r>
              <w:t>}}</w:t>
            </w:r>
          </w:p>
        </w:tc>
      </w:tr>
    </w:tbl>
    <w:p w14:paraId="2EC2E815" w14:textId="77777777" w:rsidR="00725907" w:rsidRDefault="00725907" w:rsidP="00B72E21">
      <w:pPr>
        <w:rPr>
          <w:b/>
        </w:rPr>
      </w:pPr>
    </w:p>
    <w:sectPr w:rsidR="00725907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B4AF8" w14:textId="77777777" w:rsidR="00390549" w:rsidRDefault="00390549">
      <w:r>
        <w:separator/>
      </w:r>
    </w:p>
  </w:endnote>
  <w:endnote w:type="continuationSeparator" w:id="0">
    <w:p w14:paraId="04CD49BA" w14:textId="77777777" w:rsidR="00390549" w:rsidRDefault="0039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005EE" w14:textId="77777777" w:rsidR="00390549" w:rsidRDefault="00390549">
      <w:r>
        <w:separator/>
      </w:r>
    </w:p>
  </w:footnote>
  <w:footnote w:type="continuationSeparator" w:id="0">
    <w:p w14:paraId="77BB23A4" w14:textId="77777777" w:rsidR="00390549" w:rsidRDefault="00390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AA9A7" w14:textId="77777777" w:rsidR="0049696E" w:rsidRPr="0049696E" w:rsidRDefault="0049696E" w:rsidP="0049696E">
    <w:pPr>
      <w:pStyle w:val="NZZhlav"/>
    </w:pPr>
    <w:r w:rsidRPr="0049696E">
      <w:t xml:space="preserve">Strana </w:t>
    </w:r>
    <w:r w:rsidRPr="0049696E">
      <w:fldChar w:fldCharType="begin"/>
    </w:r>
    <w:r w:rsidRPr="0049696E">
      <w:instrText xml:space="preserve"> PAGE  \*CardText </w:instrText>
    </w:r>
    <w:r w:rsidRPr="0049696E">
      <w:fldChar w:fldCharType="separate"/>
    </w:r>
    <w:r w:rsidRPr="0049696E">
      <w:t>jedna</w:t>
    </w:r>
    <w:r w:rsidRPr="0049696E">
      <w:fldChar w:fldCharType="end"/>
    </w:r>
  </w:p>
  <w:p w14:paraId="0D5B2CDC" w14:textId="77777777" w:rsidR="0049696E" w:rsidRPr="0049696E" w:rsidRDefault="0049696E" w:rsidP="0049696E">
    <w:pPr>
      <w:pStyle w:val="NZZhlav"/>
    </w:pPr>
    <w:r w:rsidRPr="0049696E">
      <w:t xml:space="preserve">NZ </w:t>
    </w:r>
    <w:r w:rsidRPr="0049696E">
      <w:rPr>
        <w:highlight w:val="yellow"/>
      </w:rPr>
      <w:t>[</w:t>
    </w:r>
    <w:proofErr w:type="gramStart"/>
    <w:r w:rsidRPr="0049696E">
      <w:rPr>
        <w:highlight w:val="yellow"/>
      </w:rPr>
      <w:t>●]</w:t>
    </w:r>
    <w:r w:rsidRPr="0049696E">
      <w:t>/</w:t>
    </w:r>
    <w:proofErr w:type="gramEnd"/>
    <w:r w:rsidRPr="0049696E">
      <w:t>{{</w:t>
    </w:r>
    <w:proofErr w:type="spellStart"/>
    <w:r w:rsidRPr="0049696E">
      <w:t>datum.rok</w:t>
    </w:r>
    <w:proofErr w:type="spellEnd"/>
    <w:r w:rsidRPr="0049696E">
      <w:t>}}</w:t>
    </w:r>
  </w:p>
  <w:p w14:paraId="7DD4A871" w14:textId="77777777" w:rsidR="0049696E" w:rsidRPr="0049696E" w:rsidRDefault="0049696E" w:rsidP="0049696E">
    <w:pPr>
      <w:pStyle w:val="NZ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B4A21" w14:textId="77777777" w:rsidR="009448FF" w:rsidRDefault="00F41E26">
    <w:pPr>
      <w:jc w:val="right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>NZ XX/2022</w:t>
    </w:r>
  </w:p>
  <w:p w14:paraId="7807C7D3" w14:textId="77777777" w:rsidR="009448FF" w:rsidRDefault="00F41E26">
    <w:pPr>
      <w:jc w:val="right"/>
      <w:rPr>
        <w:b/>
      </w:rPr>
    </w:pPr>
    <w:r>
      <w:rPr>
        <w:b/>
      </w:rPr>
      <w:t xml:space="preserve">Strana </w:t>
    </w:r>
    <w:r>
      <w:rPr>
        <w:b/>
      </w:rPr>
      <w:fldChar w:fldCharType="begin"/>
    </w:r>
    <w:r>
      <w:rPr>
        <w:b/>
      </w:rPr>
      <w:instrText xml:space="preserve"> PAGE \* CardText \* MERGEFORMAT \* MERGEFORMAT </w:instrText>
    </w:r>
    <w:r>
      <w:rPr>
        <w:b/>
      </w:rPr>
      <w:fldChar w:fldCharType="separate"/>
    </w:r>
    <w:r>
      <w:rPr>
        <w:b/>
      </w:rPr>
      <w:t>jedna</w:t>
    </w:r>
    <w:r>
      <w:rPr>
        <w:b/>
      </w:rPr>
      <w:fldChar w:fldCharType="end"/>
    </w:r>
  </w:p>
  <w:p w14:paraId="5D89E2CF" w14:textId="77777777" w:rsidR="009448FF" w:rsidRDefault="009448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3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2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7"/>
  </w:num>
  <w:num w:numId="3" w16cid:durableId="2042590473">
    <w:abstractNumId w:val="3"/>
  </w:num>
  <w:num w:numId="4" w16cid:durableId="642009185">
    <w:abstractNumId w:val="31"/>
  </w:num>
  <w:num w:numId="5" w16cid:durableId="900020496">
    <w:abstractNumId w:val="45"/>
  </w:num>
  <w:num w:numId="6" w16cid:durableId="1567304745">
    <w:abstractNumId w:val="14"/>
  </w:num>
  <w:num w:numId="7" w16cid:durableId="1368095488">
    <w:abstractNumId w:val="35"/>
  </w:num>
  <w:num w:numId="8" w16cid:durableId="142700902">
    <w:abstractNumId w:val="19"/>
  </w:num>
  <w:num w:numId="9" w16cid:durableId="682367415">
    <w:abstractNumId w:val="17"/>
  </w:num>
  <w:num w:numId="10" w16cid:durableId="1253971932">
    <w:abstractNumId w:val="50"/>
  </w:num>
  <w:num w:numId="11" w16cid:durableId="1912154395">
    <w:abstractNumId w:val="46"/>
  </w:num>
  <w:num w:numId="12" w16cid:durableId="340015513">
    <w:abstractNumId w:val="36"/>
  </w:num>
  <w:num w:numId="13" w16cid:durableId="1964775179">
    <w:abstractNumId w:val="32"/>
  </w:num>
  <w:num w:numId="14" w16cid:durableId="692340824">
    <w:abstractNumId w:val="1"/>
  </w:num>
  <w:num w:numId="15" w16cid:durableId="954365109">
    <w:abstractNumId w:val="20"/>
  </w:num>
  <w:num w:numId="16" w16cid:durableId="558328862">
    <w:abstractNumId w:val="2"/>
  </w:num>
  <w:num w:numId="17" w16cid:durableId="751466052">
    <w:abstractNumId w:val="26"/>
  </w:num>
  <w:num w:numId="18" w16cid:durableId="555360120">
    <w:abstractNumId w:val="44"/>
  </w:num>
  <w:num w:numId="19" w16cid:durableId="2099983131">
    <w:abstractNumId w:val="22"/>
  </w:num>
  <w:num w:numId="20" w16cid:durableId="1545799041">
    <w:abstractNumId w:val="29"/>
  </w:num>
  <w:num w:numId="21" w16cid:durableId="280233152">
    <w:abstractNumId w:val="11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8"/>
  </w:num>
  <w:num w:numId="25" w16cid:durableId="2097357957">
    <w:abstractNumId w:val="13"/>
  </w:num>
  <w:num w:numId="26" w16cid:durableId="368919322">
    <w:abstractNumId w:val="10"/>
  </w:num>
  <w:num w:numId="27" w16cid:durableId="1497377629">
    <w:abstractNumId w:val="24"/>
  </w:num>
  <w:num w:numId="28" w16cid:durableId="998726475">
    <w:abstractNumId w:val="7"/>
  </w:num>
  <w:num w:numId="29" w16cid:durableId="1442845035">
    <w:abstractNumId w:val="42"/>
  </w:num>
  <w:num w:numId="30" w16cid:durableId="1812750636">
    <w:abstractNumId w:val="34"/>
  </w:num>
  <w:num w:numId="31" w16cid:durableId="2146384309">
    <w:abstractNumId w:val="16"/>
  </w:num>
  <w:num w:numId="32" w16cid:durableId="996151784">
    <w:abstractNumId w:val="30"/>
  </w:num>
  <w:num w:numId="33" w16cid:durableId="906263244">
    <w:abstractNumId w:val="39"/>
  </w:num>
  <w:num w:numId="34" w16cid:durableId="1196774491">
    <w:abstractNumId w:val="37"/>
  </w:num>
  <w:num w:numId="35" w16cid:durableId="70775490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7"/>
  </w:num>
  <w:num w:numId="38" w16cid:durableId="113645245">
    <w:abstractNumId w:val="0"/>
  </w:num>
  <w:num w:numId="39" w16cid:durableId="1663122707">
    <w:abstractNumId w:val="25"/>
  </w:num>
  <w:num w:numId="40" w16cid:durableId="1597205449">
    <w:abstractNumId w:val="23"/>
  </w:num>
  <w:num w:numId="41" w16cid:durableId="1853648034">
    <w:abstractNumId w:val="33"/>
  </w:num>
  <w:num w:numId="42" w16cid:durableId="1006253477">
    <w:abstractNumId w:val="12"/>
  </w:num>
  <w:num w:numId="43" w16cid:durableId="266424297">
    <w:abstractNumId w:val="40"/>
  </w:num>
  <w:num w:numId="44" w16cid:durableId="1545405289">
    <w:abstractNumId w:val="38"/>
  </w:num>
  <w:num w:numId="45" w16cid:durableId="209735200">
    <w:abstractNumId w:val="43"/>
  </w:num>
  <w:num w:numId="46" w16cid:durableId="133105449">
    <w:abstractNumId w:val="49"/>
  </w:num>
  <w:num w:numId="47" w16cid:durableId="452987748">
    <w:abstractNumId w:val="9"/>
  </w:num>
  <w:num w:numId="48" w16cid:durableId="1783574894">
    <w:abstractNumId w:val="41"/>
  </w:num>
  <w:num w:numId="49" w16cid:durableId="1817647860">
    <w:abstractNumId w:val="21"/>
  </w:num>
  <w:num w:numId="50" w16cid:durableId="51388389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0549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931C3"/>
    <w:rsid w:val="0049696E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26AC"/>
    <w:rsid w:val="00615342"/>
    <w:rsid w:val="00627C54"/>
    <w:rsid w:val="00631FF4"/>
    <w:rsid w:val="00641375"/>
    <w:rsid w:val="00641949"/>
    <w:rsid w:val="0064438E"/>
    <w:rsid w:val="0064499D"/>
    <w:rsid w:val="006454A8"/>
    <w:rsid w:val="0064673A"/>
    <w:rsid w:val="00652E00"/>
    <w:rsid w:val="00661704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34696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32E1E"/>
    <w:rsid w:val="00855E6D"/>
    <w:rsid w:val="00856615"/>
    <w:rsid w:val="00871FDD"/>
    <w:rsid w:val="0087317F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9448B"/>
    <w:rsid w:val="009A5010"/>
    <w:rsid w:val="009A6740"/>
    <w:rsid w:val="009A7179"/>
    <w:rsid w:val="009B7077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3BE1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567B"/>
    <w:rsid w:val="00B162AD"/>
    <w:rsid w:val="00B20F50"/>
    <w:rsid w:val="00B36DB2"/>
    <w:rsid w:val="00B45E7C"/>
    <w:rsid w:val="00B53803"/>
    <w:rsid w:val="00B53CAD"/>
    <w:rsid w:val="00B60A80"/>
    <w:rsid w:val="00B72E21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E1F91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C5CD3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DB8304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696E"/>
    <w:pPr>
      <w:tabs>
        <w:tab w:val="right" w:leader="hyphen" w:pos="8618"/>
      </w:tabs>
      <w:spacing w:before="120"/>
      <w:jc w:val="both"/>
    </w:pPr>
    <w:rPr>
      <w:sz w:val="24"/>
      <w:szCs w:val="24"/>
      <w:lang w:val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49696E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9696E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9696E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9696E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49696E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49696E"/>
    <w:pPr>
      <w:spacing w:before="360"/>
      <w:jc w:val="center"/>
      <w:outlineLvl w:val="5"/>
    </w:pPr>
    <w:rPr>
      <w:lang w:val="cs-CZ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  <w:rsid w:val="0049696E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49696E"/>
  </w:style>
  <w:style w:type="paragraph" w:styleId="Zkladntext3">
    <w:name w:val="Body Text 3"/>
    <w:basedOn w:val="Normln"/>
    <w:link w:val="Zkladntext3Char"/>
    <w:semiHidden/>
    <w:rPr>
      <w:b/>
      <w:bCs/>
    </w:rPr>
  </w:style>
  <w:style w:type="numbering" w:customStyle="1" w:styleId="Nadpisy">
    <w:name w:val="Nadpisy"/>
    <w:uiPriority w:val="99"/>
    <w:pPr>
      <w:numPr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49696E"/>
    <w:rPr>
      <w:b/>
      <w:bCs/>
      <w:sz w:val="20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49696E"/>
    <w:rPr>
      <w:b/>
      <w:bCs/>
      <w:i/>
      <w:iCs/>
      <w:sz w:val="32"/>
      <w:szCs w:val="32"/>
      <w:lang w:val="cs"/>
    </w:rPr>
  </w:style>
  <w:style w:type="character" w:customStyle="1" w:styleId="Nadpis2Char">
    <w:name w:val="Nadpis 2 Char"/>
    <w:basedOn w:val="Standardnpsmoodstavce"/>
    <w:link w:val="Nadpis2"/>
    <w:uiPriority w:val="9"/>
    <w:rsid w:val="0049696E"/>
    <w:rPr>
      <w:b/>
      <w:bCs/>
      <w:sz w:val="24"/>
      <w:szCs w:val="24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49696E"/>
    <w:rPr>
      <w:b/>
      <w:bCs/>
      <w:color w:val="000000"/>
      <w:spacing w:val="80"/>
      <w:sz w:val="28"/>
      <w:szCs w:val="28"/>
      <w:lang w:val="cs"/>
    </w:rPr>
  </w:style>
  <w:style w:type="character" w:customStyle="1" w:styleId="Nadpis4Char">
    <w:name w:val="Nadpis 4 Char"/>
    <w:basedOn w:val="Standardnpsmoodstavce"/>
    <w:link w:val="Nadpis4"/>
    <w:uiPriority w:val="9"/>
    <w:rsid w:val="00C01A78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C01A78"/>
    <w:rPr>
      <w:b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49696E"/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  <w:style w:type="table" w:customStyle="1" w:styleId="TableNormal">
    <w:name w:val="TableNormal"/>
    <w:rsid w:val="0049696E"/>
    <w:rPr>
      <w:sz w:val="24"/>
      <w:szCs w:val="24"/>
      <w:lang w:val="c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ZKurzva">
    <w:name w:val="NZ Kurzíva"/>
    <w:basedOn w:val="Normln"/>
    <w:link w:val="NZKurzvaChar"/>
    <w:qFormat/>
    <w:rsid w:val="0049696E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49696E"/>
    <w:rPr>
      <w:i/>
      <w:iCs/>
      <w:sz w:val="24"/>
      <w:szCs w:val="24"/>
      <w:lang w:val="cs"/>
    </w:rPr>
  </w:style>
  <w:style w:type="paragraph" w:customStyle="1" w:styleId="NZOdrky">
    <w:name w:val="NZ Odrážky"/>
    <w:basedOn w:val="Normln"/>
    <w:link w:val="NZOdrkyChar"/>
    <w:qFormat/>
    <w:rsid w:val="0049696E"/>
    <w:pPr>
      <w:numPr>
        <w:numId w:val="50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49696E"/>
    <w:rPr>
      <w:sz w:val="24"/>
      <w:szCs w:val="24"/>
      <w:lang w:val="cs"/>
    </w:rPr>
  </w:style>
  <w:style w:type="paragraph" w:customStyle="1" w:styleId="NZDoplnitI">
    <w:name w:val="NZ Doplnit I."/>
    <w:basedOn w:val="Normln"/>
    <w:link w:val="NZDoplnitIChar"/>
    <w:qFormat/>
    <w:rsid w:val="0049696E"/>
    <w:pPr>
      <w:numPr>
        <w:numId w:val="8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49696E"/>
    <w:rPr>
      <w:b/>
      <w:bCs/>
      <w:iCs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qFormat/>
    <w:rsid w:val="0049696E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49696E"/>
    <w:rPr>
      <w:b/>
      <w:bCs/>
      <w:sz w:val="24"/>
      <w:szCs w:val="24"/>
      <w:lang w:val="cs"/>
    </w:rPr>
  </w:style>
  <w:style w:type="paragraph" w:customStyle="1" w:styleId="NZPodpisnote">
    <w:name w:val="NZ Podpis notáře"/>
    <w:basedOn w:val="Normln"/>
    <w:link w:val="NZPodpisnoteChar"/>
    <w:qFormat/>
    <w:rsid w:val="0049696E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49696E"/>
    <w:rPr>
      <w:b/>
      <w:bCs/>
      <w:sz w:val="24"/>
      <w:szCs w:val="24"/>
      <w:lang w:val="cs"/>
    </w:rPr>
  </w:style>
  <w:style w:type="paragraph" w:customStyle="1" w:styleId="NZZhlav">
    <w:name w:val="NZ Záhlaví"/>
    <w:basedOn w:val="Normln"/>
    <w:link w:val="NZZhlavChar"/>
    <w:qFormat/>
    <w:rsid w:val="0049696E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49696E"/>
    <w:rPr>
      <w:b/>
      <w:bCs/>
      <w:color w:val="000000"/>
      <w:sz w:val="24"/>
      <w:szCs w:val="24"/>
      <w:lang w:val="cs"/>
    </w:rPr>
  </w:style>
  <w:style w:type="paragraph" w:customStyle="1" w:styleId="NZodrkylight">
    <w:name w:val="NZ odrážky light"/>
    <w:basedOn w:val="Normln"/>
    <w:link w:val="NZodrkylightChar"/>
    <w:qFormat/>
    <w:rsid w:val="0049696E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49696E"/>
    <w:rPr>
      <w:sz w:val="24"/>
      <w:szCs w:val="24"/>
    </w:rPr>
  </w:style>
  <w:style w:type="paragraph" w:customStyle="1" w:styleId="NZkurzvaodsazen">
    <w:name w:val="NZ kurzíva odsazená"/>
    <w:basedOn w:val="NZKurzva"/>
    <w:link w:val="NZkurzvaodsazenChar"/>
    <w:qFormat/>
    <w:rsid w:val="0049696E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49696E"/>
    <w:rPr>
      <w:i/>
      <w:iCs/>
      <w:sz w:val="24"/>
      <w:szCs w:val="24"/>
      <w:lang w:val="cs"/>
    </w:rPr>
  </w:style>
  <w:style w:type="paragraph" w:customStyle="1" w:styleId="NZhvzdiky">
    <w:name w:val="NZ hvězdičky"/>
    <w:basedOn w:val="Nadpis6"/>
    <w:link w:val="NZhvzdikyChar"/>
    <w:qFormat/>
    <w:rsid w:val="0049696E"/>
  </w:style>
  <w:style w:type="character" w:customStyle="1" w:styleId="NZhvzdikyChar">
    <w:name w:val="NZ hvězdičky Char"/>
    <w:basedOn w:val="Nadpis6Char"/>
    <w:link w:val="NZhvzdiky"/>
    <w:rsid w:val="004969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508</TotalTime>
  <Pages>10</Pages>
  <Words>2480</Words>
  <Characters>14634</Characters>
  <Application>Microsoft Office Word</Application>
  <DocSecurity>0</DocSecurity>
  <Lines>121</Lines>
  <Paragraphs>34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41</cp:revision>
  <cp:lastPrinted>2026-06-08T08:04:00Z</cp:lastPrinted>
  <dcterms:created xsi:type="dcterms:W3CDTF">2026-04-01T14:07:00Z</dcterms:created>
  <dcterms:modified xsi:type="dcterms:W3CDTF">2026-09-18T14:19:00Z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